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alias w:val="Resume Name"/>
        <w:tag w:val="Resume Name"/>
        <w:id w:val="-924265653"/>
        <w:placeholder>
          <w:docPart w:val="235932F65475482D86310DA62354CC48"/>
        </w:placeholder>
        <w:docPartList>
          <w:docPartGallery w:val="Quick Parts"/>
          <w:docPartCategory w:val=" Resume Name"/>
        </w:docPartList>
      </w:sdtPr>
      <w:sdtEndPr/>
      <w:sdtContent>
        <w:sdt>
          <w:sdtPr>
            <w:alias w:val="Resume Name"/>
            <w:tag w:val="Resume Name"/>
            <w:id w:val="-503435480"/>
            <w:placeholder>
              <w:docPart w:val="AC8C26A4A23BAF4889614D77700EA614"/>
            </w:placeholder>
            <w:docPartList>
              <w:docPartGallery w:val="Quick Parts"/>
              <w:docPartCategory w:val=" Resume Name"/>
            </w:docPartList>
          </w:sdtPr>
          <w:sdtContent>
            <w:p w14:paraId="28D3E8F5" w14:textId="77777777" w:rsidR="00022892" w:rsidRDefault="00022892" w:rsidP="00022892">
              <w:pPr>
                <w:spacing w:after="0" w:line="240" w:lineRule="auto"/>
                <w:rPr>
                  <w:rFonts w:ascii="Helvetica" w:eastAsia="Times New Roman" w:hAnsi="Helvetica" w:cs="Times New Roman"/>
                  <w:color w:val="000000"/>
                  <w:sz w:val="18"/>
                  <w:szCs w:val="18"/>
                  <w:lang w:val="en-GB" w:eastAsia="en-GB"/>
                </w:rPr>
              </w:pPr>
              <w:r w:rsidRPr="00806674">
                <w:rPr>
                  <w:rFonts w:ascii="Helvetica" w:eastAsia="Times New Roman" w:hAnsi="Helvetica" w:cs="Times New Roman"/>
                  <w:color w:val="000000"/>
                  <w:sz w:val="18"/>
                  <w:szCs w:val="18"/>
                  <w:lang w:val="en-GB" w:eastAsia="en-GB"/>
                </w:rPr>
                <w:t>Resp Sirs,</w:t>
              </w:r>
              <w:r>
                <w:rPr>
                  <w:rFonts w:ascii="Helvetica" w:eastAsia="Times New Roman" w:hAnsi="Helvetica" w:cs="Times New Roman"/>
                  <w:color w:val="000000"/>
                  <w:sz w:val="18"/>
                  <w:szCs w:val="18"/>
                  <w:lang w:val="en-GB" w:eastAsia="en-GB"/>
                </w:rPr>
                <w:t xml:space="preserve"> </w:t>
              </w:r>
            </w:p>
            <w:p w14:paraId="649CD0F9" w14:textId="77777777" w:rsidR="00022892" w:rsidRDefault="00022892" w:rsidP="00022892">
              <w:pPr>
                <w:spacing w:after="0" w:line="240" w:lineRule="auto"/>
                <w:rPr>
                  <w:rFonts w:ascii="Helvetica" w:eastAsia="Times New Roman" w:hAnsi="Helvetica" w:cs="Times New Roman"/>
                  <w:color w:val="000000"/>
                  <w:sz w:val="18"/>
                  <w:szCs w:val="18"/>
                  <w:lang w:val="en-GB" w:eastAsia="en-GB"/>
                </w:rPr>
              </w:pPr>
            </w:p>
            <w:p w14:paraId="6F09D5B8" w14:textId="77777777" w:rsidR="00022892" w:rsidRPr="00C647B7" w:rsidRDefault="00022892" w:rsidP="00022892">
              <w:pPr>
                <w:spacing w:after="0" w:line="240" w:lineRule="auto"/>
                <w:rPr>
                  <w:rFonts w:ascii="Times New Roman" w:eastAsia="Times New Roman" w:hAnsi="Times New Roman" w:cs="Times New Roman"/>
                  <w:sz w:val="24"/>
                  <w:szCs w:val="24"/>
                  <w:lang w:val="en-GB" w:eastAsia="en-GB"/>
                </w:rPr>
              </w:pPr>
              <w:r>
                <w:rPr>
                  <w:rFonts w:ascii="Helvetica" w:eastAsia="Times New Roman" w:hAnsi="Helvetica" w:cs="Times New Roman"/>
                  <w:b/>
                  <w:bCs/>
                  <w:color w:val="000000"/>
                  <w:sz w:val="18"/>
                  <w:szCs w:val="18"/>
                  <w:lang w:val="en-GB" w:eastAsia="en-GB"/>
                </w:rPr>
                <w:t>Contact N</w:t>
              </w:r>
              <w:r w:rsidRPr="00C647B7">
                <w:rPr>
                  <w:rFonts w:ascii="Helvetica" w:eastAsia="Times New Roman" w:hAnsi="Helvetica" w:cs="Times New Roman"/>
                  <w:b/>
                  <w:bCs/>
                  <w:color w:val="000000"/>
                  <w:sz w:val="18"/>
                  <w:szCs w:val="18"/>
                  <w:lang w:val="en-GB" w:eastAsia="en-GB"/>
                </w:rPr>
                <w:t>o</w:t>
              </w:r>
              <w:r>
                <w:rPr>
                  <w:rFonts w:ascii="Helvetica" w:eastAsia="Times New Roman" w:hAnsi="Helvetica" w:cs="Times New Roman"/>
                  <w:b/>
                  <w:bCs/>
                  <w:color w:val="000000"/>
                  <w:sz w:val="18"/>
                  <w:szCs w:val="18"/>
                  <w:lang w:val="en-GB" w:eastAsia="en-GB"/>
                </w:rPr>
                <w:t>.</w:t>
              </w:r>
              <w:r w:rsidRPr="00C647B7">
                <w:rPr>
                  <w:rFonts w:ascii="Helvetica" w:eastAsia="Times New Roman" w:hAnsi="Helvetica" w:cs="Times New Roman"/>
                  <w:b/>
                  <w:bCs/>
                  <w:color w:val="000000"/>
                  <w:sz w:val="18"/>
                  <w:szCs w:val="18"/>
                  <w:lang w:val="en-GB" w:eastAsia="en-GB"/>
                </w:rPr>
                <w:t xml:space="preserve"> +14378878332</w:t>
              </w:r>
              <w:r w:rsidRPr="00C647B7">
                <w:rPr>
                  <w:rFonts w:ascii="Helvetica" w:eastAsia="Times New Roman" w:hAnsi="Helvetica" w:cs="Times New Roman"/>
                  <w:color w:val="000000"/>
                  <w:sz w:val="18"/>
                  <w:szCs w:val="18"/>
                  <w:lang w:val="en-GB" w:eastAsia="en-GB"/>
                </w:rPr>
                <w:t>(call/text/whatsap/voicemail)</w:t>
              </w:r>
            </w:p>
            <w:p w14:paraId="6758D7F2" w14:textId="3DD6E5B6" w:rsidR="00022892" w:rsidRPr="00806674" w:rsidRDefault="00022892" w:rsidP="00022892">
              <w:pPr>
                <w:spacing w:after="0" w:line="240" w:lineRule="auto"/>
                <w:rPr>
                  <w:rFonts w:ascii="Times New Roman" w:eastAsia="Times New Roman" w:hAnsi="Times New Roman" w:cs="Times New Roman"/>
                  <w:sz w:val="24"/>
                  <w:szCs w:val="24"/>
                  <w:lang w:val="en-GB" w:eastAsia="en-GB"/>
                </w:rPr>
              </w:pPr>
              <w:r w:rsidRPr="00806674">
                <w:rPr>
                  <w:rFonts w:ascii="Helvetica" w:eastAsia="Times New Roman" w:hAnsi="Helvetica" w:cs="Times New Roman"/>
                  <w:color w:val="000000"/>
                  <w:sz w:val="18"/>
                  <w:szCs w:val="18"/>
                  <w:lang w:val="en-GB" w:eastAsia="en-GB"/>
                </w:rPr>
                <w:br/>
                <w:t xml:space="preserve">I and my </w:t>
              </w:r>
              <w:r w:rsidR="00D65A61">
                <w:rPr>
                  <w:rFonts w:ascii="Helvetica" w:eastAsia="Times New Roman" w:hAnsi="Helvetica" w:cs="Times New Roman"/>
                  <w:color w:val="000000"/>
                  <w:sz w:val="18"/>
                  <w:szCs w:val="18"/>
                  <w:lang w:val="en-GB" w:eastAsia="en-GB"/>
                </w:rPr>
                <w:t>wife</w:t>
              </w:r>
              <w:r w:rsidR="009270FC">
                <w:rPr>
                  <w:rFonts w:ascii="Helvetica" w:eastAsia="Times New Roman" w:hAnsi="Helvetica" w:cs="Times New Roman"/>
                  <w:color w:val="000000"/>
                  <w:sz w:val="18"/>
                  <w:szCs w:val="18"/>
                  <w:lang w:val="en-GB" w:eastAsia="en-GB"/>
                </w:rPr>
                <w:t>,</w:t>
              </w:r>
              <w:bookmarkStart w:id="0" w:name="_GoBack"/>
              <w:bookmarkEnd w:id="0"/>
              <w:r w:rsidRPr="00806674">
                <w:rPr>
                  <w:rFonts w:ascii="Helvetica" w:eastAsia="Times New Roman" w:hAnsi="Helvetica" w:cs="Times New Roman"/>
                  <w:color w:val="000000"/>
                  <w:sz w:val="18"/>
                  <w:szCs w:val="18"/>
                  <w:lang w:val="en-GB" w:eastAsia="en-GB"/>
                </w:rPr>
                <w:t xml:space="preserve"> both are dentist by profession and created express entry profile under CIC with profile id number </w:t>
              </w:r>
            </w:p>
            <w:p w14:paraId="56615287" w14:textId="77777777" w:rsidR="00022892" w:rsidRDefault="00022892" w:rsidP="00022892">
              <w:pPr>
                <w:spacing w:before="150" w:after="150" w:line="240" w:lineRule="auto"/>
                <w:rPr>
                  <w:rFonts w:ascii="Helvetica" w:hAnsi="Helvetica" w:cs="Times New Roman"/>
                  <w:color w:val="000000"/>
                  <w:sz w:val="18"/>
                  <w:szCs w:val="18"/>
                  <w:lang w:val="en-GB" w:eastAsia="en-GB"/>
                </w:rPr>
              </w:pPr>
              <w:r w:rsidRPr="00806674">
                <w:rPr>
                  <w:rFonts w:ascii="Helvetica" w:hAnsi="Helvetica" w:cs="Times New Roman"/>
                  <w:color w:val="000000"/>
                  <w:sz w:val="16"/>
                  <w:szCs w:val="16"/>
                  <w:lang w:val="en-GB" w:eastAsia="en-GB"/>
                </w:rPr>
                <w:t>E000895871 </w:t>
              </w:r>
              <w:r w:rsidRPr="00806674">
                <w:rPr>
                  <w:rFonts w:ascii="Helvetica" w:hAnsi="Helvetica" w:cs="Times New Roman"/>
                  <w:color w:val="000000"/>
                  <w:sz w:val="18"/>
                  <w:szCs w:val="18"/>
                  <w:lang w:val="en-GB" w:eastAsia="en-GB"/>
                </w:rPr>
                <w:br/>
                <w:t>also posted profile under CIC job bank </w:t>
              </w:r>
              <w:r>
                <w:rPr>
                  <w:rFonts w:ascii="Helvetica" w:hAnsi="Helvetica" w:cs="Times New Roman"/>
                  <w:color w:val="000000"/>
                  <w:sz w:val="18"/>
                  <w:szCs w:val="18"/>
                  <w:lang w:val="en-GB" w:eastAsia="en-GB"/>
                </w:rPr>
                <w:t>with job validation code</w:t>
              </w:r>
              <w:r w:rsidRPr="00806674">
                <w:rPr>
                  <w:rFonts w:ascii="Helvetica" w:hAnsi="Helvetica" w:cs="Times New Roman"/>
                  <w:color w:val="000000"/>
                  <w:sz w:val="18"/>
                  <w:szCs w:val="18"/>
                  <w:lang w:val="en-GB" w:eastAsia="en-GB"/>
                </w:rPr>
                <w:br/>
              </w:r>
              <w:r w:rsidRPr="00806674">
                <w:rPr>
                  <w:rFonts w:ascii="Helvetica" w:hAnsi="Helvetica" w:cs="Times New Roman"/>
                  <w:color w:val="000000"/>
                  <w:sz w:val="18"/>
                  <w:szCs w:val="18"/>
                  <w:lang w:val="en-GB" w:eastAsia="en-GB"/>
                </w:rPr>
                <w:br/>
                <w:t>we both have sufficient work experience around 11 and 6 years respectively and speciality practice Implant dentistry and</w:t>
              </w:r>
              <w:r>
                <w:rPr>
                  <w:rFonts w:ascii="Helvetica" w:hAnsi="Helvetica" w:cs="Times New Roman"/>
                  <w:color w:val="000000"/>
                  <w:sz w:val="18"/>
                  <w:szCs w:val="18"/>
                  <w:lang w:val="en-GB" w:eastAsia="en-GB"/>
                </w:rPr>
                <w:t xml:space="preserve"> general dentistry respectively including dental marketing.</w:t>
              </w:r>
              <w:r w:rsidRPr="00806674">
                <w:rPr>
                  <w:rFonts w:ascii="Helvetica" w:hAnsi="Helvetica" w:cs="Times New Roman"/>
                  <w:color w:val="000000"/>
                  <w:sz w:val="18"/>
                  <w:szCs w:val="18"/>
                  <w:lang w:val="en-GB" w:eastAsia="en-GB"/>
                </w:rPr>
                <w:br/>
              </w:r>
              <w:r w:rsidRPr="00806674">
                <w:rPr>
                  <w:rFonts w:ascii="Helvetica" w:hAnsi="Helvetica" w:cs="Times New Roman"/>
                  <w:color w:val="000000"/>
                  <w:sz w:val="18"/>
                  <w:szCs w:val="18"/>
                  <w:lang w:val="en-GB" w:eastAsia="en-GB"/>
                </w:rPr>
                <w:br/>
                <w:t>as per CIC we are seeking Valid Job offer from Canadian Employer for PR VISA process and settling into Canada.</w:t>
              </w:r>
              <w:r w:rsidRPr="00806674">
                <w:rPr>
                  <w:rFonts w:ascii="Helvetica" w:hAnsi="Helvetica" w:cs="Times New Roman"/>
                  <w:color w:val="000000"/>
                  <w:sz w:val="18"/>
                  <w:szCs w:val="18"/>
                  <w:lang w:val="en-GB" w:eastAsia="en-GB"/>
                </w:rPr>
                <w:br/>
                <w:t xml:space="preserve">We request to do consider our CV for above positions so we can make it beneficial for </w:t>
              </w:r>
              <w:r>
                <w:rPr>
                  <w:rFonts w:ascii="Helvetica" w:hAnsi="Helvetica" w:cs="Times New Roman"/>
                  <w:color w:val="000000"/>
                  <w:sz w:val="18"/>
                  <w:szCs w:val="18"/>
                  <w:lang w:val="en-GB" w:eastAsia="en-GB"/>
                </w:rPr>
                <w:t>each other</w:t>
              </w:r>
              <w:r w:rsidRPr="00806674">
                <w:rPr>
                  <w:rFonts w:ascii="Helvetica" w:hAnsi="Helvetica" w:cs="Times New Roman"/>
                  <w:color w:val="000000"/>
                  <w:sz w:val="18"/>
                  <w:szCs w:val="18"/>
                  <w:lang w:val="en-GB" w:eastAsia="en-GB"/>
                </w:rPr>
                <w:t>.</w:t>
              </w:r>
              <w:r w:rsidRPr="00806674">
                <w:rPr>
                  <w:rFonts w:ascii="Helvetica" w:hAnsi="Helvetica" w:cs="Times New Roman"/>
                  <w:color w:val="000000"/>
                  <w:sz w:val="18"/>
                  <w:szCs w:val="18"/>
                  <w:lang w:val="en-GB" w:eastAsia="en-GB"/>
                </w:rPr>
                <w:br/>
              </w:r>
              <w:r w:rsidRPr="00806674">
                <w:rPr>
                  <w:rFonts w:ascii="Helvetica" w:hAnsi="Helvetica" w:cs="Times New Roman"/>
                  <w:color w:val="000000"/>
                  <w:sz w:val="18"/>
                  <w:szCs w:val="18"/>
                  <w:lang w:val="en-GB" w:eastAsia="en-GB"/>
                </w:rPr>
                <w:br/>
                <w:t xml:space="preserve">As per CIC terms we need professional licence to practice in Canada but right now we don't have NDBE accreditation but we can work in </w:t>
              </w:r>
              <w:r>
                <w:rPr>
                  <w:rFonts w:ascii="Helvetica" w:hAnsi="Helvetica" w:cs="Times New Roman"/>
                  <w:color w:val="000000"/>
                  <w:sz w:val="18"/>
                  <w:szCs w:val="18"/>
                  <w:lang w:val="en-GB" w:eastAsia="en-GB"/>
                </w:rPr>
                <w:t xml:space="preserve">dental </w:t>
              </w:r>
              <w:r w:rsidRPr="00806674">
                <w:rPr>
                  <w:rFonts w:ascii="Helvetica" w:hAnsi="Helvetica" w:cs="Times New Roman"/>
                  <w:color w:val="000000"/>
                  <w:sz w:val="18"/>
                  <w:szCs w:val="18"/>
                  <w:lang w:val="en-GB" w:eastAsia="en-GB"/>
                </w:rPr>
                <w:t xml:space="preserve">office or hospital </w:t>
              </w:r>
              <w:r>
                <w:rPr>
                  <w:rFonts w:ascii="Helvetica" w:hAnsi="Helvetica" w:cs="Times New Roman"/>
                  <w:color w:val="000000"/>
                  <w:sz w:val="18"/>
                  <w:szCs w:val="18"/>
                  <w:lang w:val="en-GB" w:eastAsia="en-GB"/>
                </w:rPr>
                <w:t xml:space="preserve">with related field jobs like </w:t>
              </w:r>
            </w:p>
            <w:p w14:paraId="6EA7E94B" w14:textId="77777777" w:rsidR="00022892" w:rsidRDefault="00022892" w:rsidP="00022892">
              <w:pPr>
                <w:spacing w:after="0" w:line="240" w:lineRule="auto"/>
                <w:rPr>
                  <w:rFonts w:ascii="Helvetica" w:hAnsi="Helvetica" w:cs="Times New Roman"/>
                  <w:b/>
                  <w:color w:val="000000"/>
                  <w:sz w:val="18"/>
                  <w:szCs w:val="18"/>
                  <w:lang w:val="en-GB" w:eastAsia="en-GB"/>
                </w:rPr>
              </w:pPr>
              <w:r w:rsidRPr="00C647B7">
                <w:rPr>
                  <w:rFonts w:ascii="Helvetica" w:hAnsi="Helvetica" w:cs="Times New Roman"/>
                  <w:b/>
                  <w:color w:val="000000"/>
                  <w:sz w:val="18"/>
                  <w:szCs w:val="18"/>
                  <w:lang w:val="en-GB" w:eastAsia="en-GB"/>
                </w:rPr>
                <w:t>dental sales manager in company, dental office manager, dental marketing manager, dental aid, dental promotion officer, dental mentoring, dental procedure guide etc.</w:t>
              </w:r>
            </w:p>
            <w:p w14:paraId="3AADE3CC" w14:textId="77777777" w:rsidR="00022892" w:rsidRPr="00A731D9" w:rsidRDefault="00022892" w:rsidP="00022892">
              <w:pPr>
                <w:spacing w:after="0" w:line="240" w:lineRule="auto"/>
                <w:rPr>
                  <w:rFonts w:ascii="Times New Roman" w:eastAsia="Times New Roman" w:hAnsi="Times New Roman" w:cs="Times New Roman"/>
                  <w:sz w:val="18"/>
                  <w:szCs w:val="18"/>
                  <w:lang w:val="en-GB" w:eastAsia="en-GB"/>
                </w:rPr>
              </w:pPr>
              <w:r w:rsidRPr="00806674">
                <w:rPr>
                  <w:rFonts w:ascii="Helvetica" w:hAnsi="Helvetica" w:cs="Times New Roman"/>
                  <w:color w:val="000000"/>
                  <w:sz w:val="18"/>
                  <w:szCs w:val="18"/>
                  <w:lang w:val="en-GB" w:eastAsia="en-GB"/>
                </w:rPr>
                <w:br/>
              </w:r>
              <w:hyperlink r:id="rId11" w:tooltip="0311 Managers in health care" w:history="1">
                <w:r w:rsidRPr="00A731D9">
                  <w:rPr>
                    <w:rFonts w:ascii="Helvetica" w:eastAsia="Times New Roman" w:hAnsi="Helvetica" w:cs="Times New Roman"/>
                    <w:color w:val="7834BC"/>
                    <w:sz w:val="18"/>
                    <w:szCs w:val="18"/>
                    <w:u w:val="single"/>
                    <w:shd w:val="clear" w:color="auto" w:fill="F9F9F9"/>
                    <w:lang w:val="en-GB" w:eastAsia="en-GB"/>
                  </w:rPr>
                  <w:t>0311 Managers in health care</w:t>
                </w:r>
              </w:hyperlink>
              <w:r>
                <w:rPr>
                  <w:rFonts w:ascii="Times New Roman" w:eastAsia="Times New Roman" w:hAnsi="Times New Roman" w:cs="Times New Roman"/>
                  <w:sz w:val="18"/>
                  <w:szCs w:val="18"/>
                  <w:lang w:val="en-GB" w:eastAsia="en-GB"/>
                </w:rPr>
                <w:t xml:space="preserve"> (duties related this you can find out by clicking on url link of noc)</w:t>
              </w:r>
            </w:p>
            <w:p w14:paraId="3C08E532" w14:textId="77777777" w:rsidR="00022892" w:rsidRPr="00A731D9" w:rsidRDefault="00022892" w:rsidP="00022892">
              <w:pPr>
                <w:numPr>
                  <w:ilvl w:val="0"/>
                  <w:numId w:val="7"/>
                </w:numPr>
                <w:shd w:val="clear" w:color="auto" w:fill="F9F9F9"/>
                <w:spacing w:before="100" w:beforeAutospacing="1" w:after="100" w:afterAutospacing="1" w:line="240" w:lineRule="auto"/>
                <w:rPr>
                  <w:rFonts w:ascii="Helvetica" w:eastAsia="Times New Roman" w:hAnsi="Helvetica" w:cs="Times New Roman"/>
                  <w:color w:val="333333"/>
                  <w:sz w:val="18"/>
                  <w:szCs w:val="18"/>
                  <w:lang w:val="en-GB" w:eastAsia="en-GB"/>
                </w:rPr>
              </w:pPr>
              <w:r w:rsidRPr="00A731D9">
                <w:rPr>
                  <w:rFonts w:ascii="Helvetica" w:eastAsia="Times New Roman" w:hAnsi="Helvetica" w:cs="Times New Roman"/>
                  <w:color w:val="333333"/>
                  <w:sz w:val="18"/>
                  <w:szCs w:val="18"/>
                  <w:lang w:val="en-GB" w:eastAsia="en-GB"/>
                </w:rPr>
                <w:t>administrator, dental health services</w:t>
              </w:r>
            </w:p>
            <w:p w14:paraId="3C4D9212" w14:textId="77777777" w:rsidR="00022892" w:rsidRPr="00A731D9" w:rsidRDefault="00022892" w:rsidP="00022892">
              <w:pPr>
                <w:numPr>
                  <w:ilvl w:val="0"/>
                  <w:numId w:val="7"/>
                </w:numPr>
                <w:shd w:val="clear" w:color="auto" w:fill="F9F9F9"/>
                <w:spacing w:before="100" w:beforeAutospacing="1" w:after="100" w:afterAutospacing="1" w:line="240" w:lineRule="auto"/>
                <w:rPr>
                  <w:rFonts w:ascii="Helvetica" w:eastAsia="Times New Roman" w:hAnsi="Helvetica" w:cs="Times New Roman"/>
                  <w:color w:val="333333"/>
                  <w:sz w:val="18"/>
                  <w:szCs w:val="18"/>
                  <w:lang w:val="en-GB" w:eastAsia="en-GB"/>
                </w:rPr>
              </w:pPr>
              <w:r w:rsidRPr="00A731D9">
                <w:rPr>
                  <w:rFonts w:ascii="Helvetica" w:eastAsia="Times New Roman" w:hAnsi="Helvetica" w:cs="Times New Roman"/>
                  <w:color w:val="333333"/>
                  <w:sz w:val="18"/>
                  <w:szCs w:val="18"/>
                  <w:lang w:val="en-GB" w:eastAsia="en-GB"/>
                </w:rPr>
                <w:t>dental health services administrator</w:t>
              </w:r>
            </w:p>
            <w:p w14:paraId="06E98D64" w14:textId="77777777" w:rsidR="00022892" w:rsidRPr="00A731D9" w:rsidRDefault="00022892" w:rsidP="00022892">
              <w:pPr>
                <w:numPr>
                  <w:ilvl w:val="0"/>
                  <w:numId w:val="7"/>
                </w:numPr>
                <w:shd w:val="clear" w:color="auto" w:fill="F9F9F9"/>
                <w:spacing w:before="100" w:beforeAutospacing="1" w:after="100" w:afterAutospacing="1" w:line="240" w:lineRule="auto"/>
                <w:rPr>
                  <w:rFonts w:ascii="Helvetica" w:eastAsia="Times New Roman" w:hAnsi="Helvetica" w:cs="Times New Roman"/>
                  <w:color w:val="333333"/>
                  <w:sz w:val="18"/>
                  <w:szCs w:val="18"/>
                  <w:lang w:val="en-GB" w:eastAsia="en-GB"/>
                </w:rPr>
              </w:pPr>
              <w:r w:rsidRPr="00A731D9">
                <w:rPr>
                  <w:rFonts w:ascii="Helvetica" w:eastAsia="Times New Roman" w:hAnsi="Helvetica" w:cs="Times New Roman"/>
                  <w:color w:val="333333"/>
                  <w:sz w:val="18"/>
                  <w:szCs w:val="18"/>
                  <w:lang w:val="en-GB" w:eastAsia="en-GB"/>
                </w:rPr>
                <w:t>dental laboratory managing supervisor</w:t>
              </w:r>
            </w:p>
            <w:p w14:paraId="48E1E86E" w14:textId="77777777" w:rsidR="00022892" w:rsidRPr="00A731D9" w:rsidRDefault="00022892" w:rsidP="00022892">
              <w:pPr>
                <w:numPr>
                  <w:ilvl w:val="0"/>
                  <w:numId w:val="7"/>
                </w:numPr>
                <w:shd w:val="clear" w:color="auto" w:fill="F9F9F9"/>
                <w:spacing w:before="100" w:beforeAutospacing="1" w:after="100" w:afterAutospacing="1" w:line="240" w:lineRule="auto"/>
                <w:rPr>
                  <w:rFonts w:ascii="Helvetica" w:eastAsia="Times New Roman" w:hAnsi="Helvetica" w:cs="Times New Roman"/>
                  <w:color w:val="333333"/>
                  <w:sz w:val="18"/>
                  <w:szCs w:val="18"/>
                  <w:lang w:val="en-GB" w:eastAsia="en-GB"/>
                </w:rPr>
              </w:pPr>
              <w:r w:rsidRPr="00A731D9">
                <w:rPr>
                  <w:rFonts w:ascii="Helvetica" w:eastAsia="Times New Roman" w:hAnsi="Helvetica" w:cs="Times New Roman"/>
                  <w:color w:val="333333"/>
                  <w:sz w:val="18"/>
                  <w:szCs w:val="18"/>
                  <w:lang w:val="en-GB" w:eastAsia="en-GB"/>
                </w:rPr>
                <w:t>managing supervisor, dental laboratory</w:t>
              </w:r>
            </w:p>
            <w:p w14:paraId="1D9E9928" w14:textId="77777777" w:rsidR="00022892" w:rsidRPr="00A731D9" w:rsidRDefault="00022892" w:rsidP="00022892">
              <w:pPr>
                <w:numPr>
                  <w:ilvl w:val="0"/>
                  <w:numId w:val="7"/>
                </w:numPr>
                <w:shd w:val="clear" w:color="auto" w:fill="F9F9F9"/>
                <w:spacing w:before="100" w:beforeAutospacing="1" w:after="100" w:afterAutospacing="1" w:line="240" w:lineRule="auto"/>
                <w:rPr>
                  <w:rFonts w:ascii="Helvetica" w:eastAsia="Times New Roman" w:hAnsi="Helvetica" w:cs="Times New Roman"/>
                  <w:color w:val="333333"/>
                  <w:sz w:val="18"/>
                  <w:szCs w:val="18"/>
                  <w:lang w:val="en-GB" w:eastAsia="en-GB"/>
                </w:rPr>
              </w:pPr>
              <w:r w:rsidRPr="00A731D9">
                <w:rPr>
                  <w:rFonts w:ascii="Helvetica" w:eastAsia="Times New Roman" w:hAnsi="Helvetica" w:cs="Times New Roman"/>
                  <w:color w:val="333333"/>
                  <w:sz w:val="18"/>
                  <w:szCs w:val="18"/>
                  <w:lang w:val="en-GB" w:eastAsia="en-GB"/>
                </w:rPr>
                <w:t>mental health residential care program manager</w:t>
              </w:r>
            </w:p>
            <w:p w14:paraId="68665B29" w14:textId="77777777" w:rsidR="00022892" w:rsidRPr="00C647B7" w:rsidRDefault="00022892" w:rsidP="00022892">
              <w:pPr>
                <w:spacing w:after="0" w:line="240" w:lineRule="auto"/>
                <w:rPr>
                  <w:rFonts w:ascii="Times New Roman" w:eastAsia="Times New Roman" w:hAnsi="Times New Roman" w:cs="Times New Roman"/>
                  <w:sz w:val="24"/>
                  <w:szCs w:val="24"/>
                  <w:lang w:val="en-GB" w:eastAsia="en-GB"/>
                </w:rPr>
              </w:pPr>
              <w:r w:rsidRPr="00C647B7">
                <w:rPr>
                  <w:rFonts w:ascii="Helvetica" w:eastAsia="Times New Roman" w:hAnsi="Helvetica" w:cs="Times New Roman"/>
                  <w:color w:val="000000"/>
                  <w:sz w:val="18"/>
                  <w:szCs w:val="18"/>
                  <w:lang w:val="en-GB" w:eastAsia="en-GB"/>
                </w:rPr>
                <w:t>If you get positive LMIA then we can work as a dentist in your establishment.</w:t>
              </w:r>
              <w:r w:rsidRPr="00C647B7">
                <w:rPr>
                  <w:rFonts w:ascii="Helvetica" w:eastAsia="Times New Roman" w:hAnsi="Helvetica" w:cs="Times New Roman"/>
                  <w:color w:val="000000"/>
                  <w:sz w:val="18"/>
                  <w:szCs w:val="18"/>
                  <w:lang w:val="en-GB" w:eastAsia="en-GB"/>
                </w:rPr>
                <w:br/>
                <w:t>for more information about LMIA contact: (Labour Market Impact Assessment)</w:t>
              </w:r>
            </w:p>
            <w:p w14:paraId="39C4269C" w14:textId="77777777" w:rsidR="00022892" w:rsidRPr="00C647B7" w:rsidRDefault="00022892" w:rsidP="00022892">
              <w:pPr>
                <w:spacing w:before="150" w:after="150" w:line="240" w:lineRule="auto"/>
                <w:rPr>
                  <w:rFonts w:ascii="Helvetica" w:hAnsi="Helvetica" w:cs="Times New Roman"/>
                  <w:color w:val="000000"/>
                  <w:sz w:val="18"/>
                  <w:szCs w:val="18"/>
                  <w:lang w:val="en-GB" w:eastAsia="en-GB"/>
                </w:rPr>
              </w:pPr>
              <w:r w:rsidRPr="00C647B7">
                <w:rPr>
                  <w:rFonts w:ascii="Helvetica" w:hAnsi="Helvetica" w:cs="Times New Roman"/>
                  <w:b/>
                  <w:bCs/>
                  <w:color w:val="000000"/>
                  <w:sz w:val="18"/>
                  <w:szCs w:val="18"/>
                  <w:shd w:val="clear" w:color="auto" w:fill="FFFF00"/>
                  <w:lang w:val="en-GB" w:eastAsia="en-GB"/>
                </w:rPr>
                <w:t>LMIA Dept No 1-800-367-5693</w:t>
              </w:r>
            </w:p>
            <w:p w14:paraId="350A0C09" w14:textId="77777777" w:rsidR="00022892" w:rsidRPr="00C647B7" w:rsidRDefault="00022892" w:rsidP="00022892">
              <w:pPr>
                <w:spacing w:before="150" w:after="150" w:line="240" w:lineRule="auto"/>
                <w:rPr>
                  <w:rFonts w:ascii="Helvetica" w:hAnsi="Helvetica" w:cs="Times New Roman"/>
                  <w:b/>
                  <w:color w:val="000000"/>
                  <w:sz w:val="18"/>
                  <w:szCs w:val="18"/>
                  <w:lang w:val="en-GB" w:eastAsia="en-GB"/>
                </w:rPr>
              </w:pPr>
              <w:r w:rsidRPr="00C647B7">
                <w:rPr>
                  <w:rFonts w:ascii="Helvetica" w:hAnsi="Helvetica" w:cs="Times New Roman"/>
                  <w:b/>
                  <w:color w:val="000000"/>
                  <w:sz w:val="18"/>
                  <w:szCs w:val="18"/>
                  <w:highlight w:val="yellow"/>
                  <w:lang w:val="en-GB" w:eastAsia="en-GB"/>
                </w:rPr>
                <w:t>CIC-IMWU-UMIT-Toronto@cic.gc.ca</w:t>
              </w:r>
            </w:p>
            <w:p w14:paraId="5D7C752F" w14:textId="77777777" w:rsidR="00022892" w:rsidRPr="00C647B7" w:rsidRDefault="00022892" w:rsidP="00022892">
              <w:pPr>
                <w:spacing w:before="150" w:after="150" w:line="240" w:lineRule="auto"/>
                <w:rPr>
                  <w:rFonts w:ascii="Helvetica" w:hAnsi="Helvetica" w:cs="Times New Roman"/>
                  <w:color w:val="000000"/>
                  <w:sz w:val="18"/>
                  <w:szCs w:val="18"/>
                  <w:lang w:val="en-GB" w:eastAsia="en-GB"/>
                </w:rPr>
              </w:pPr>
              <w:r w:rsidRPr="00C647B7">
                <w:rPr>
                  <w:rFonts w:ascii="Helvetica" w:hAnsi="Helvetica" w:cs="Times New Roman"/>
                  <w:color w:val="000000"/>
                  <w:sz w:val="18"/>
                  <w:szCs w:val="18"/>
                  <w:lang w:val="en-GB" w:eastAsia="en-GB"/>
                </w:rPr>
                <w:t>Ontario job call centre 1-800-387-5656 or 416-326-5656</w:t>
              </w:r>
            </w:p>
            <w:p w14:paraId="0AA86398" w14:textId="77777777" w:rsidR="00022892" w:rsidRDefault="00022892" w:rsidP="00022892">
              <w:pPr>
                <w:spacing w:after="0" w:line="240" w:lineRule="auto"/>
                <w:rPr>
                  <w:rFonts w:ascii="Helvetica" w:eastAsia="Times New Roman" w:hAnsi="Helvetica" w:cs="Times New Roman"/>
                  <w:color w:val="000000"/>
                  <w:sz w:val="18"/>
                  <w:szCs w:val="18"/>
                  <w:lang w:val="en-GB" w:eastAsia="en-GB"/>
                </w:rPr>
              </w:pPr>
              <w:r w:rsidRPr="00C647B7">
                <w:rPr>
                  <w:rFonts w:ascii="Helvetica" w:eastAsia="Times New Roman" w:hAnsi="Helvetica" w:cs="Times New Roman"/>
                  <w:color w:val="000000"/>
                  <w:sz w:val="18"/>
                  <w:szCs w:val="18"/>
                  <w:lang w:val="en-GB" w:eastAsia="en-GB"/>
                </w:rPr>
                <w:t>Above mentioned department will guide you all process for getting LMIA or employing foreigner</w:t>
              </w:r>
              <w:r>
                <w:rPr>
                  <w:rFonts w:ascii="Helvetica" w:eastAsia="Times New Roman" w:hAnsi="Helvetica" w:cs="Times New Roman"/>
                  <w:color w:val="000000"/>
                  <w:sz w:val="18"/>
                  <w:szCs w:val="18"/>
                  <w:lang w:val="en-GB" w:eastAsia="en-GB"/>
                </w:rPr>
                <w:t xml:space="preserve"> in Canada.</w:t>
              </w:r>
            </w:p>
            <w:p w14:paraId="790177B0" w14:textId="77777777" w:rsidR="00022892" w:rsidRDefault="00022892" w:rsidP="00022892">
              <w:pPr>
                <w:spacing w:after="0" w:line="240" w:lineRule="auto"/>
                <w:rPr>
                  <w:rFonts w:ascii="Helvetica" w:eastAsia="Times New Roman" w:hAnsi="Helvetica" w:cs="Times New Roman"/>
                  <w:color w:val="000000"/>
                  <w:sz w:val="18"/>
                  <w:szCs w:val="18"/>
                  <w:lang w:val="en-GB" w:eastAsia="en-GB"/>
                </w:rPr>
              </w:pPr>
            </w:p>
            <w:p w14:paraId="485980FD" w14:textId="77777777" w:rsidR="00022892" w:rsidRDefault="00022892" w:rsidP="00022892">
              <w:pPr>
                <w:spacing w:after="0" w:line="240" w:lineRule="auto"/>
                <w:rPr>
                  <w:rFonts w:ascii="Helvetica" w:eastAsia="Times New Roman" w:hAnsi="Helvetica" w:cs="Times New Roman"/>
                  <w:color w:val="000000"/>
                  <w:sz w:val="18"/>
                  <w:szCs w:val="18"/>
                  <w:lang w:val="en-GB" w:eastAsia="en-GB"/>
                </w:rPr>
              </w:pPr>
              <w:r>
                <w:rPr>
                  <w:rFonts w:ascii="Helvetica" w:eastAsia="Times New Roman" w:hAnsi="Helvetica" w:cs="Times New Roman"/>
                  <w:color w:val="000000"/>
                  <w:sz w:val="18"/>
                  <w:szCs w:val="18"/>
                  <w:lang w:val="en-GB" w:eastAsia="en-GB"/>
                </w:rPr>
                <w:t>OR</w:t>
              </w:r>
            </w:p>
            <w:p w14:paraId="2CB65309" w14:textId="77777777" w:rsidR="00022892" w:rsidRDefault="00022892" w:rsidP="00022892">
              <w:pPr>
                <w:spacing w:after="0" w:line="240" w:lineRule="auto"/>
                <w:rPr>
                  <w:rFonts w:ascii="Helvetica" w:eastAsia="Times New Roman" w:hAnsi="Helvetica" w:cs="Times New Roman"/>
                  <w:color w:val="000000"/>
                  <w:sz w:val="18"/>
                  <w:szCs w:val="18"/>
                  <w:lang w:val="en-GB" w:eastAsia="en-GB"/>
                </w:rPr>
              </w:pPr>
            </w:p>
            <w:p w14:paraId="699C540A" w14:textId="77777777" w:rsidR="00022892" w:rsidRDefault="00022892" w:rsidP="00022892">
              <w:pPr>
                <w:rPr>
                  <w:rFonts w:eastAsia="Times New Roman"/>
                </w:rPr>
              </w:pPr>
              <w:r>
                <w:rPr>
                  <w:rFonts w:ascii="Helvetica" w:eastAsia="Times New Roman" w:hAnsi="Helvetica"/>
                  <w:color w:val="333333"/>
                  <w:sz w:val="20"/>
                  <w:szCs w:val="20"/>
                  <w:shd w:val="clear" w:color="auto" w:fill="FFFFFF"/>
                </w:rPr>
                <w:t>Employer can hire us directly without labour market impact assessment in following programs in below mentioned provinces</w:t>
              </w:r>
              <w:r>
                <w:rPr>
                  <w:rFonts w:ascii="Helvetica" w:eastAsia="Times New Roman" w:hAnsi="Helvetica"/>
                  <w:color w:val="333333"/>
                  <w:sz w:val="20"/>
                  <w:szCs w:val="20"/>
                </w:rPr>
                <w:br/>
              </w:r>
              <w:hyperlink r:id="rId12" w:tgtFrame="_blank" w:history="1">
                <w:r>
                  <w:rPr>
                    <w:rStyle w:val="Hyperlink"/>
                    <w:rFonts w:ascii="Helvetica" w:eastAsia="Times New Roman" w:hAnsi="Helvetica"/>
                    <w:color w:val="7834BC"/>
                    <w:shd w:val="clear" w:color="auto" w:fill="F9F9F9"/>
                  </w:rPr>
                  <w:t>Atlantic Immigration Pilot – Step by step guide (PDF, 1.15MB)</w:t>
                </w:r>
              </w:hyperlink>
            </w:p>
            <w:p w14:paraId="2D50E052" w14:textId="77777777" w:rsidR="00022892" w:rsidRDefault="00022892" w:rsidP="00022892">
              <w:pPr>
                <w:numPr>
                  <w:ilvl w:val="0"/>
                  <w:numId w:val="8"/>
                </w:numPr>
                <w:shd w:val="clear" w:color="auto" w:fill="F9F9F9"/>
                <w:spacing w:before="100" w:beforeAutospacing="1" w:after="100" w:afterAutospacing="1" w:line="240" w:lineRule="auto"/>
                <w:rPr>
                  <w:rFonts w:ascii="Helvetica" w:eastAsia="Times New Roman" w:hAnsi="Helvetica"/>
                  <w:color w:val="333333"/>
                </w:rPr>
              </w:pPr>
              <w:hyperlink r:id="rId13" w:tgtFrame="_blank" w:history="1">
                <w:r>
                  <w:rPr>
                    <w:rStyle w:val="Hyperlink"/>
                    <w:rFonts w:ascii="Helvetica" w:eastAsia="Times New Roman" w:hAnsi="Helvetica"/>
                    <w:color w:val="7834BC"/>
                  </w:rPr>
                  <w:t>New Brunswick</w:t>
                </w:r>
              </w:hyperlink>
            </w:p>
            <w:p w14:paraId="12BA77B8" w14:textId="77777777" w:rsidR="00022892" w:rsidRDefault="00022892" w:rsidP="00022892">
              <w:pPr>
                <w:numPr>
                  <w:ilvl w:val="0"/>
                  <w:numId w:val="8"/>
                </w:numPr>
                <w:shd w:val="clear" w:color="auto" w:fill="F9F9F9"/>
                <w:spacing w:before="100" w:beforeAutospacing="1" w:after="100" w:afterAutospacing="1" w:line="240" w:lineRule="auto"/>
                <w:rPr>
                  <w:rFonts w:ascii="Helvetica" w:eastAsia="Times New Roman" w:hAnsi="Helvetica"/>
                  <w:color w:val="333333"/>
                </w:rPr>
              </w:pPr>
              <w:hyperlink r:id="rId14" w:tgtFrame="_blank" w:history="1">
                <w:r>
                  <w:rPr>
                    <w:rStyle w:val="Hyperlink"/>
                    <w:rFonts w:ascii="Helvetica" w:eastAsia="Times New Roman" w:hAnsi="Helvetica"/>
                    <w:color w:val="7834BC"/>
                  </w:rPr>
                  <w:t>Newfoundland and Labrador</w:t>
                </w:r>
              </w:hyperlink>
            </w:p>
            <w:p w14:paraId="168F7DBA" w14:textId="77777777" w:rsidR="00022892" w:rsidRDefault="00022892" w:rsidP="00022892">
              <w:pPr>
                <w:numPr>
                  <w:ilvl w:val="0"/>
                  <w:numId w:val="8"/>
                </w:numPr>
                <w:shd w:val="clear" w:color="auto" w:fill="F9F9F9"/>
                <w:spacing w:before="100" w:beforeAutospacing="1" w:after="100" w:afterAutospacing="1" w:line="240" w:lineRule="auto"/>
                <w:rPr>
                  <w:rFonts w:ascii="Helvetica" w:eastAsia="Times New Roman" w:hAnsi="Helvetica"/>
                  <w:color w:val="333333"/>
                </w:rPr>
              </w:pPr>
              <w:hyperlink r:id="rId15" w:tgtFrame="_blank" w:history="1">
                <w:r>
                  <w:rPr>
                    <w:rStyle w:val="Hyperlink"/>
                    <w:rFonts w:ascii="Helvetica" w:eastAsia="Times New Roman" w:hAnsi="Helvetica"/>
                    <w:color w:val="7834BC"/>
                  </w:rPr>
                  <w:t>Nova Scotia</w:t>
                </w:r>
              </w:hyperlink>
            </w:p>
            <w:p w14:paraId="19D6FEAC" w14:textId="77777777" w:rsidR="00022892" w:rsidRDefault="00022892" w:rsidP="00022892">
              <w:pPr>
                <w:numPr>
                  <w:ilvl w:val="0"/>
                  <w:numId w:val="8"/>
                </w:numPr>
                <w:shd w:val="clear" w:color="auto" w:fill="F9F9F9"/>
                <w:spacing w:before="100" w:beforeAutospacing="1" w:after="100" w:afterAutospacing="1" w:line="240" w:lineRule="auto"/>
                <w:rPr>
                  <w:rFonts w:ascii="Helvetica" w:eastAsia="Times New Roman" w:hAnsi="Helvetica"/>
                  <w:color w:val="333333"/>
                </w:rPr>
              </w:pPr>
              <w:hyperlink r:id="rId16" w:tgtFrame="_blank" w:history="1">
                <w:r>
                  <w:rPr>
                    <w:rStyle w:val="Hyperlink"/>
                    <w:rFonts w:ascii="Helvetica" w:eastAsia="Times New Roman" w:hAnsi="Helvetica"/>
                    <w:color w:val="7834BC"/>
                  </w:rPr>
                  <w:t>Prince Edward Island</w:t>
                </w:r>
              </w:hyperlink>
            </w:p>
            <w:p w14:paraId="67F4C581" w14:textId="77777777" w:rsidR="00022892" w:rsidRDefault="00022892" w:rsidP="00022892">
              <w:pPr>
                <w:shd w:val="clear" w:color="auto" w:fill="F9F9F9"/>
                <w:rPr>
                  <w:rFonts w:ascii="Helvetica" w:eastAsia="Times New Roman" w:hAnsi="Helvetica"/>
                  <w:color w:val="333333"/>
                </w:rPr>
              </w:pPr>
              <w:r>
                <w:rPr>
                  <w:rStyle w:val="Strong"/>
                  <w:rFonts w:ascii="Helvetica" w:eastAsia="Times New Roman" w:hAnsi="Helvetica"/>
                  <w:color w:val="FF0000"/>
                  <w:shd w:val="clear" w:color="auto" w:fill="FFFF00"/>
                </w:rPr>
                <w:lastRenderedPageBreak/>
                <w:t>Labour Market Impact Assessment (LMIA) is not required under above mentioned program in above mentioned provinces</w:t>
              </w:r>
              <w:r>
                <w:rPr>
                  <w:rFonts w:ascii="Helvetica" w:eastAsia="Times New Roman" w:hAnsi="Helvetica"/>
                  <w:color w:val="333333"/>
                </w:rPr>
                <w:br/>
              </w:r>
              <w:r>
                <w:rPr>
                  <w:rFonts w:ascii="Helvetica" w:eastAsia="Times New Roman" w:hAnsi="Helvetica"/>
                  <w:color w:val="333333"/>
                </w:rPr>
                <w:br/>
                <w:t>For more information about </w:t>
              </w:r>
              <w:hyperlink r:id="rId17" w:history="1">
                <w:r w:rsidRPr="00DA0A71">
                  <w:rPr>
                    <w:rStyle w:val="Hyperlink"/>
                    <w:rFonts w:ascii="Helvetica" w:eastAsia="Times New Roman" w:hAnsi="Helvetica"/>
                    <w:b/>
                  </w:rPr>
                  <w:t>Atlantic Pilot program</w:t>
                </w:r>
              </w:hyperlink>
              <w:r>
                <w:rPr>
                  <w:rFonts w:ascii="Helvetica" w:eastAsia="Times New Roman" w:hAnsi="Helvetica"/>
                  <w:color w:val="333333"/>
                </w:rPr>
                <w:t> plz click on following link:</w:t>
              </w:r>
            </w:p>
            <w:p w14:paraId="3449C878" w14:textId="77777777" w:rsidR="00022892" w:rsidRPr="00B31EA8" w:rsidRDefault="00022892" w:rsidP="00022892">
              <w:pPr>
                <w:shd w:val="clear" w:color="auto" w:fill="F9F9F9"/>
                <w:rPr>
                  <w:rFonts w:ascii="Helvetica" w:eastAsia="Times New Roman" w:hAnsi="Helvetica"/>
                  <w:color w:val="333333"/>
                </w:rPr>
              </w:pPr>
              <w:r>
                <w:rPr>
                  <w:rFonts w:ascii="Helvetica" w:eastAsia="Times New Roman" w:hAnsi="Helvetica"/>
                  <w:color w:val="333333"/>
                </w:rPr>
                <w:br/>
              </w:r>
              <w:r>
                <w:rPr>
                  <w:rStyle w:val="Emphasis"/>
                  <w:rFonts w:ascii="Helvetica" w:eastAsia="Times New Roman" w:hAnsi="Helvetica"/>
                  <w:color w:val="0000CD"/>
                </w:rPr>
                <w:t>https://www.canada.ca/en/immigration-refugees-citizenship/services/immigrate-canada/atlantic-immigration-pilot/hire-immigrant.html</w:t>
              </w:r>
            </w:p>
            <w:p w14:paraId="0D9C7EEF" w14:textId="77777777" w:rsidR="00022892" w:rsidRDefault="00022892" w:rsidP="00022892">
              <w:pPr>
                <w:spacing w:before="150" w:after="150" w:line="240" w:lineRule="auto"/>
                <w:rPr>
                  <w:rFonts w:ascii="Helvetica" w:hAnsi="Helvetica" w:cs="Times New Roman"/>
                  <w:color w:val="000000"/>
                  <w:sz w:val="18"/>
                  <w:szCs w:val="18"/>
                  <w:lang w:val="en-GB" w:eastAsia="en-GB"/>
                </w:rPr>
              </w:pPr>
              <w:r w:rsidRPr="00806674">
                <w:rPr>
                  <w:rFonts w:ascii="Helvetica" w:hAnsi="Helvetica" w:cs="Times New Roman"/>
                  <w:color w:val="000000"/>
                  <w:sz w:val="18"/>
                  <w:szCs w:val="18"/>
                  <w:lang w:val="en-GB" w:eastAsia="en-GB"/>
                </w:rPr>
                <w:br/>
                <w:t>Attachment files includes:</w:t>
              </w:r>
              <w:r>
                <w:rPr>
                  <w:rFonts w:ascii="Helvetica" w:hAnsi="Helvetica" w:cs="Times New Roman"/>
                  <w:color w:val="000000"/>
                  <w:sz w:val="18"/>
                  <w:szCs w:val="18"/>
                  <w:lang w:val="en-GB" w:eastAsia="en-GB"/>
                </w:rPr>
                <w:t xml:space="preserve"> (Click on links)</w:t>
              </w:r>
              <w:r w:rsidRPr="00806674">
                <w:rPr>
                  <w:rFonts w:ascii="Helvetica" w:hAnsi="Helvetica" w:cs="Times New Roman"/>
                  <w:color w:val="000000"/>
                  <w:sz w:val="18"/>
                  <w:szCs w:val="18"/>
                  <w:lang w:val="en-GB" w:eastAsia="en-GB"/>
                </w:rPr>
                <w:br/>
                <w:t>1</w:t>
              </w:r>
              <w:r w:rsidRPr="00EF6F59">
                <w:rPr>
                  <w:rFonts w:ascii="Helvetica" w:hAnsi="Helvetica" w:cs="Times New Roman"/>
                  <w:b/>
                  <w:color w:val="000000"/>
                  <w:sz w:val="18"/>
                  <w:szCs w:val="18"/>
                  <w:lang w:val="en-GB" w:eastAsia="en-GB"/>
                </w:rPr>
                <w:t>) Our CV link:</w:t>
              </w:r>
              <w:r>
                <w:rPr>
                  <w:rFonts w:ascii="Helvetica" w:hAnsi="Helvetica" w:cs="Times New Roman"/>
                  <w:color w:val="000000"/>
                  <w:sz w:val="18"/>
                  <w:szCs w:val="18"/>
                  <w:lang w:val="en-GB" w:eastAsia="en-GB"/>
                </w:rPr>
                <w:t xml:space="preserve"> </w:t>
              </w:r>
            </w:p>
            <w:p w14:paraId="47BE5A69" w14:textId="77777777" w:rsidR="00022892" w:rsidRDefault="00022892" w:rsidP="00022892">
              <w:pPr>
                <w:spacing w:before="150" w:after="150" w:line="240" w:lineRule="auto"/>
                <w:rPr>
                  <w:rFonts w:ascii="Helvetica" w:hAnsi="Helvetica" w:cs="Times New Roman"/>
                  <w:color w:val="000000"/>
                  <w:sz w:val="18"/>
                  <w:szCs w:val="18"/>
                  <w:lang w:val="en-GB" w:eastAsia="en-GB"/>
                </w:rPr>
              </w:pPr>
              <w:hyperlink r:id="rId18" w:history="1">
                <w:r w:rsidRPr="00B31EA8">
                  <w:rPr>
                    <w:rStyle w:val="Hyperlink"/>
                    <w:rFonts w:ascii="Helvetica" w:hAnsi="Helvetica" w:cs="Times New Roman"/>
                    <w:sz w:val="18"/>
                    <w:szCs w:val="18"/>
                    <w:lang w:val="en-GB" w:eastAsia="en-GB"/>
                  </w:rPr>
                  <w:t>Dr Sachin</w:t>
                </w:r>
              </w:hyperlink>
              <w:r>
                <w:rPr>
                  <w:rFonts w:ascii="Helvetica" w:hAnsi="Helvetica" w:cs="Times New Roman"/>
                  <w:color w:val="000000"/>
                  <w:sz w:val="18"/>
                  <w:szCs w:val="18"/>
                  <w:lang w:val="en-GB" w:eastAsia="en-GB"/>
                </w:rPr>
                <w:t xml:space="preserve">: </w:t>
              </w:r>
              <w:hyperlink r:id="rId19" w:history="1">
                <w:r w:rsidRPr="00D57EAA">
                  <w:rPr>
                    <w:rStyle w:val="Hyperlink"/>
                    <w:rFonts w:ascii="Helvetica" w:hAnsi="Helvetica" w:cs="Times New Roman"/>
                    <w:sz w:val="18"/>
                    <w:szCs w:val="18"/>
                    <w:lang w:val="en-GB" w:eastAsia="en-GB"/>
                  </w:rPr>
                  <w:t>https://1drv.ms/w/s!AoVyr-DJDJ33a5GvAl4nVrL53B8</w:t>
                </w:r>
              </w:hyperlink>
              <w:r>
                <w:rPr>
                  <w:rFonts w:ascii="Helvetica" w:hAnsi="Helvetica" w:cs="Times New Roman"/>
                  <w:color w:val="000000"/>
                  <w:sz w:val="18"/>
                  <w:szCs w:val="18"/>
                  <w:lang w:val="en-GB" w:eastAsia="en-GB"/>
                </w:rPr>
                <w:t xml:space="preserve"> </w:t>
              </w:r>
            </w:p>
            <w:p w14:paraId="6C9F41D6" w14:textId="77777777" w:rsidR="00022892" w:rsidRDefault="00022892" w:rsidP="00022892">
              <w:pPr>
                <w:spacing w:before="150" w:after="150" w:line="240" w:lineRule="auto"/>
                <w:rPr>
                  <w:rFonts w:ascii="Helvetica" w:hAnsi="Helvetica" w:cs="Times New Roman"/>
                  <w:color w:val="000000"/>
                  <w:sz w:val="18"/>
                  <w:szCs w:val="18"/>
                  <w:lang w:val="en-GB" w:eastAsia="en-GB"/>
                </w:rPr>
              </w:pPr>
              <w:hyperlink r:id="rId20" w:history="1">
                <w:r w:rsidRPr="00B31EA8">
                  <w:rPr>
                    <w:rStyle w:val="Hyperlink"/>
                    <w:rFonts w:ascii="Helvetica" w:hAnsi="Helvetica" w:cs="Times New Roman"/>
                    <w:sz w:val="18"/>
                    <w:szCs w:val="18"/>
                    <w:lang w:val="en-GB" w:eastAsia="en-GB"/>
                  </w:rPr>
                  <w:t>Dr Akanksha</w:t>
                </w:r>
              </w:hyperlink>
              <w:r>
                <w:rPr>
                  <w:rFonts w:ascii="Helvetica" w:hAnsi="Helvetica" w:cs="Times New Roman"/>
                  <w:color w:val="000000"/>
                  <w:sz w:val="18"/>
                  <w:szCs w:val="18"/>
                  <w:lang w:val="en-GB" w:eastAsia="en-GB"/>
                </w:rPr>
                <w:t xml:space="preserve">: </w:t>
              </w:r>
              <w:hyperlink r:id="rId21" w:history="1">
                <w:r w:rsidRPr="00D57EAA">
                  <w:rPr>
                    <w:rStyle w:val="Hyperlink"/>
                    <w:rFonts w:ascii="Helvetica" w:hAnsi="Helvetica" w:cs="Times New Roman"/>
                    <w:sz w:val="18"/>
                    <w:szCs w:val="18"/>
                    <w:lang w:val="en-GB" w:eastAsia="en-GB"/>
                  </w:rPr>
                  <w:t>https://1drv.ms/w/s!AoVyr-DJDJ33a5GvAl4nVrL53B8</w:t>
                </w:r>
              </w:hyperlink>
            </w:p>
            <w:p w14:paraId="34ADAAD3" w14:textId="77777777" w:rsidR="00022892" w:rsidRDefault="00022892" w:rsidP="00022892">
              <w:pPr>
                <w:spacing w:before="150" w:after="150" w:line="240" w:lineRule="auto"/>
                <w:rPr>
                  <w:rFonts w:ascii="Helvetica" w:hAnsi="Helvetica" w:cs="Times New Roman"/>
                  <w:b/>
                  <w:color w:val="000000"/>
                  <w:sz w:val="18"/>
                  <w:szCs w:val="18"/>
                  <w:lang w:val="en-GB" w:eastAsia="en-GB"/>
                </w:rPr>
              </w:pPr>
              <w:r w:rsidRPr="00806674">
                <w:rPr>
                  <w:rFonts w:ascii="Helvetica" w:hAnsi="Helvetica" w:cs="Times New Roman"/>
                  <w:color w:val="000000"/>
                  <w:sz w:val="18"/>
                  <w:szCs w:val="18"/>
                  <w:lang w:val="en-GB" w:eastAsia="en-GB"/>
                </w:rPr>
                <w:br/>
              </w:r>
              <w:r w:rsidRPr="00EF6F59">
                <w:rPr>
                  <w:rFonts w:ascii="Helvetica" w:hAnsi="Helvetica" w:cs="Times New Roman"/>
                  <w:b/>
                  <w:color w:val="000000"/>
                  <w:sz w:val="18"/>
                  <w:szCs w:val="18"/>
                  <w:lang w:val="en-GB" w:eastAsia="en-GB"/>
                </w:rPr>
                <w:t xml:space="preserve">2) </w:t>
              </w:r>
              <w:hyperlink r:id="rId22" w:history="1">
                <w:r w:rsidRPr="002A306E">
                  <w:rPr>
                    <w:rStyle w:val="Hyperlink"/>
                    <w:rFonts w:ascii="Helvetica" w:hAnsi="Helvetica" w:cs="Times New Roman"/>
                    <w:b/>
                    <w:sz w:val="18"/>
                    <w:szCs w:val="18"/>
                    <w:lang w:val="en-GB" w:eastAsia="en-GB"/>
                  </w:rPr>
                  <w:t>CIC notification for express entry to get PR VISA link:</w:t>
                </w:r>
              </w:hyperlink>
              <w:r w:rsidRPr="00EF6F59">
                <w:rPr>
                  <w:rFonts w:ascii="Helvetica" w:hAnsi="Helvetica" w:cs="Times New Roman"/>
                  <w:b/>
                  <w:color w:val="000000"/>
                  <w:sz w:val="18"/>
                  <w:szCs w:val="18"/>
                  <w:lang w:val="en-GB" w:eastAsia="en-GB"/>
                </w:rPr>
                <w:t xml:space="preserve"> </w:t>
              </w:r>
            </w:p>
            <w:p w14:paraId="057F32B4" w14:textId="77777777" w:rsidR="00022892" w:rsidRDefault="00022892" w:rsidP="00022892">
              <w:pPr>
                <w:spacing w:before="150" w:after="150" w:line="240" w:lineRule="auto"/>
              </w:pPr>
              <w:hyperlink r:id="rId23" w:history="1">
                <w:r w:rsidRPr="008E0F89">
                  <w:rPr>
                    <w:rStyle w:val="Hyperlink"/>
                  </w:rPr>
                  <w:t>https://drive.google.com/file/d/1upRQRuopsO5yNQMmpCAqfIDjiAHdUdd0/view?usp=sharing</w:t>
                </w:r>
              </w:hyperlink>
            </w:p>
            <w:p w14:paraId="7BC8D2E4" w14:textId="77777777" w:rsidR="00022892" w:rsidRDefault="00022892" w:rsidP="00022892">
              <w:pPr>
                <w:spacing w:before="150" w:after="150" w:line="240" w:lineRule="auto"/>
                <w:rPr>
                  <w:rFonts w:ascii="Helvetica" w:hAnsi="Helvetica" w:cs="Times New Roman"/>
                  <w:color w:val="000000"/>
                  <w:sz w:val="18"/>
                  <w:szCs w:val="18"/>
                  <w:lang w:val="en-GB" w:eastAsia="en-GB"/>
                </w:rPr>
              </w:pPr>
              <w:hyperlink r:id="rId24" w:history="1">
                <w:r w:rsidRPr="00D57EAA">
                  <w:rPr>
                    <w:rStyle w:val="Hyperlink"/>
                    <w:rFonts w:ascii="Helvetica" w:hAnsi="Helvetica" w:cs="Times New Roman"/>
                    <w:sz w:val="18"/>
                    <w:szCs w:val="18"/>
                    <w:lang w:val="en-GB" w:eastAsia="en-GB"/>
                  </w:rPr>
                  <w:t>https://drive.google.com/open?id=1u1OGrM79LfX2plkGSwlaV1gMTN-IVojI</w:t>
                </w:r>
              </w:hyperlink>
              <w:r>
                <w:rPr>
                  <w:rFonts w:ascii="Helvetica" w:hAnsi="Helvetica" w:cs="Times New Roman"/>
                  <w:color w:val="000000"/>
                  <w:sz w:val="18"/>
                  <w:szCs w:val="18"/>
                  <w:lang w:val="en-GB" w:eastAsia="en-GB"/>
                </w:rPr>
                <w:t xml:space="preserve"> </w:t>
              </w:r>
            </w:p>
            <w:p w14:paraId="624F7B2C" w14:textId="77777777" w:rsidR="00022892" w:rsidRDefault="00022892" w:rsidP="00022892">
              <w:pPr>
                <w:spacing w:before="150" w:after="150" w:line="240" w:lineRule="auto"/>
                <w:rPr>
                  <w:rFonts w:ascii="Helvetica" w:hAnsi="Helvetica" w:cs="Times New Roman"/>
                  <w:color w:val="000000"/>
                  <w:sz w:val="18"/>
                  <w:szCs w:val="18"/>
                  <w:lang w:val="en-GB" w:eastAsia="en-GB"/>
                </w:rPr>
              </w:pPr>
              <w:r w:rsidRPr="00EF6F59">
                <w:rPr>
                  <w:rFonts w:ascii="Helvetica" w:hAnsi="Helvetica" w:cs="Times New Roman"/>
                  <w:b/>
                  <w:color w:val="000000"/>
                  <w:sz w:val="18"/>
                  <w:szCs w:val="18"/>
                  <w:lang w:val="en-GB" w:eastAsia="en-GB"/>
                </w:rPr>
                <w:t xml:space="preserve">3) </w:t>
              </w:r>
              <w:hyperlink r:id="rId25" w:history="1">
                <w:r w:rsidRPr="00B31EA8">
                  <w:rPr>
                    <w:rStyle w:val="Hyperlink"/>
                    <w:rFonts w:ascii="Helvetica" w:hAnsi="Helvetica" w:cs="Times New Roman"/>
                    <w:b/>
                    <w:sz w:val="18"/>
                    <w:szCs w:val="18"/>
                    <w:lang w:val="en-GB" w:eastAsia="en-GB"/>
                  </w:rPr>
                  <w:t>Job Bank Profile details</w:t>
                </w:r>
              </w:hyperlink>
              <w:r w:rsidRPr="00EF6F59">
                <w:rPr>
                  <w:rFonts w:ascii="Helvetica" w:hAnsi="Helvetica" w:cs="Times New Roman"/>
                  <w:b/>
                  <w:color w:val="000000"/>
                  <w:sz w:val="18"/>
                  <w:szCs w:val="18"/>
                  <w:lang w:val="en-GB" w:eastAsia="en-GB"/>
                </w:rPr>
                <w:t>:</w:t>
              </w:r>
              <w:r>
                <w:rPr>
                  <w:rFonts w:ascii="Helvetica" w:hAnsi="Helvetica" w:cs="Times New Roman"/>
                  <w:color w:val="000000"/>
                  <w:sz w:val="18"/>
                  <w:szCs w:val="18"/>
                  <w:lang w:val="en-GB" w:eastAsia="en-GB"/>
                </w:rPr>
                <w:t xml:space="preserve"> </w:t>
              </w:r>
              <w:hyperlink r:id="rId26" w:history="1">
                <w:r w:rsidRPr="00D57EAA">
                  <w:rPr>
                    <w:rStyle w:val="Hyperlink"/>
                    <w:rFonts w:ascii="Helvetica" w:hAnsi="Helvetica" w:cs="Times New Roman"/>
                    <w:sz w:val="18"/>
                    <w:szCs w:val="18"/>
                    <w:lang w:val="en-GB" w:eastAsia="en-GB"/>
                  </w:rPr>
                  <w:t>https://drive.google.com/open?id=1FXnEpTV0eD0Jzqbxsiy8fvKu7w396OG3</w:t>
                </w:r>
              </w:hyperlink>
              <w:r>
                <w:rPr>
                  <w:rFonts w:ascii="Helvetica" w:hAnsi="Helvetica" w:cs="Times New Roman"/>
                  <w:color w:val="000000"/>
                  <w:sz w:val="18"/>
                  <w:szCs w:val="18"/>
                  <w:lang w:val="en-GB" w:eastAsia="en-GB"/>
                </w:rPr>
                <w:t xml:space="preserve"> </w:t>
              </w:r>
            </w:p>
            <w:p w14:paraId="1E353B0D" w14:textId="77777777" w:rsidR="00022892" w:rsidRPr="00EF6F59" w:rsidRDefault="00022892" w:rsidP="00022892">
              <w:pPr>
                <w:spacing w:before="150" w:after="150" w:line="240" w:lineRule="auto"/>
                <w:rPr>
                  <w:rFonts w:ascii="Helvetica" w:hAnsi="Helvetica" w:cs="Times New Roman"/>
                  <w:b/>
                  <w:color w:val="000000"/>
                  <w:sz w:val="18"/>
                  <w:szCs w:val="18"/>
                  <w:lang w:val="en-GB" w:eastAsia="en-GB"/>
                </w:rPr>
              </w:pPr>
              <w:r w:rsidRPr="00EF6F59">
                <w:rPr>
                  <w:rFonts w:ascii="Helvetica" w:hAnsi="Helvetica" w:cs="Times New Roman"/>
                  <w:b/>
                  <w:color w:val="000000"/>
                  <w:sz w:val="18"/>
                  <w:szCs w:val="18"/>
                  <w:lang w:val="en-GB" w:eastAsia="en-GB"/>
                </w:rPr>
                <w:t xml:space="preserve">4) Educational Credential Assessment </w:t>
              </w:r>
            </w:p>
            <w:p w14:paraId="7B27230F" w14:textId="77777777" w:rsidR="00022892" w:rsidRDefault="00022892" w:rsidP="00022892">
              <w:pPr>
                <w:spacing w:before="150" w:after="150" w:line="240" w:lineRule="auto"/>
                <w:rPr>
                  <w:rFonts w:ascii="Helvetica" w:hAnsi="Helvetica" w:cs="Times New Roman"/>
                  <w:color w:val="000000"/>
                  <w:sz w:val="18"/>
                  <w:szCs w:val="18"/>
                  <w:lang w:val="en-GB" w:eastAsia="en-GB"/>
                </w:rPr>
              </w:pPr>
              <w:hyperlink r:id="rId27" w:history="1">
                <w:r w:rsidRPr="00B31EA8">
                  <w:rPr>
                    <w:rStyle w:val="Hyperlink"/>
                    <w:rFonts w:ascii="Helvetica" w:hAnsi="Helvetica" w:cs="Times New Roman"/>
                    <w:sz w:val="18"/>
                    <w:szCs w:val="18"/>
                    <w:lang w:val="en-GB" w:eastAsia="en-GB"/>
                  </w:rPr>
                  <w:t>Dr Sachin</w:t>
                </w:r>
              </w:hyperlink>
              <w:r>
                <w:rPr>
                  <w:rFonts w:ascii="Helvetica" w:hAnsi="Helvetica" w:cs="Times New Roman"/>
                  <w:color w:val="000000"/>
                  <w:sz w:val="18"/>
                  <w:szCs w:val="18"/>
                  <w:lang w:val="en-GB" w:eastAsia="en-GB"/>
                </w:rPr>
                <w:t xml:space="preserve">: </w:t>
              </w:r>
              <w:hyperlink r:id="rId28" w:history="1">
                <w:r w:rsidRPr="00D57EAA">
                  <w:rPr>
                    <w:rStyle w:val="Hyperlink"/>
                    <w:rFonts w:ascii="Helvetica" w:hAnsi="Helvetica" w:cs="Times New Roman"/>
                    <w:sz w:val="18"/>
                    <w:szCs w:val="18"/>
                    <w:lang w:val="en-GB" w:eastAsia="en-GB"/>
                  </w:rPr>
                  <w:t>https://drive.google.com/open?id=0Bx1bOSWniJ1mbWxkSEp2S1N3M2M</w:t>
                </w:r>
              </w:hyperlink>
              <w:r>
                <w:rPr>
                  <w:rFonts w:ascii="Helvetica" w:hAnsi="Helvetica" w:cs="Times New Roman"/>
                  <w:color w:val="000000"/>
                  <w:sz w:val="18"/>
                  <w:szCs w:val="18"/>
                  <w:lang w:val="en-GB" w:eastAsia="en-GB"/>
                </w:rPr>
                <w:t xml:space="preserve"> </w:t>
              </w:r>
            </w:p>
            <w:p w14:paraId="2778DF47" w14:textId="77777777" w:rsidR="00022892" w:rsidRPr="00806674" w:rsidRDefault="00022892" w:rsidP="00022892">
              <w:pPr>
                <w:spacing w:before="150" w:after="150" w:line="240" w:lineRule="auto"/>
                <w:rPr>
                  <w:rFonts w:ascii="Helvetica" w:hAnsi="Helvetica" w:cs="Times New Roman"/>
                  <w:color w:val="000000"/>
                  <w:sz w:val="18"/>
                  <w:szCs w:val="18"/>
                  <w:lang w:val="en-GB" w:eastAsia="en-GB"/>
                </w:rPr>
              </w:pPr>
              <w:hyperlink r:id="rId29" w:history="1">
                <w:r w:rsidRPr="00B31EA8">
                  <w:rPr>
                    <w:rStyle w:val="Hyperlink"/>
                    <w:rFonts w:ascii="Helvetica" w:hAnsi="Helvetica" w:cs="Times New Roman"/>
                    <w:sz w:val="18"/>
                    <w:szCs w:val="18"/>
                    <w:lang w:val="en-GB" w:eastAsia="en-GB"/>
                  </w:rPr>
                  <w:t>Dr Akanksha</w:t>
                </w:r>
              </w:hyperlink>
              <w:r>
                <w:rPr>
                  <w:rFonts w:ascii="Helvetica" w:hAnsi="Helvetica" w:cs="Times New Roman"/>
                  <w:color w:val="000000"/>
                  <w:sz w:val="18"/>
                  <w:szCs w:val="18"/>
                  <w:lang w:val="en-GB" w:eastAsia="en-GB"/>
                </w:rPr>
                <w:t xml:space="preserve">: </w:t>
              </w:r>
              <w:hyperlink r:id="rId30" w:history="1">
                <w:r w:rsidRPr="00D57EAA">
                  <w:rPr>
                    <w:rStyle w:val="Hyperlink"/>
                    <w:rFonts w:ascii="Helvetica" w:hAnsi="Helvetica" w:cs="Times New Roman"/>
                    <w:sz w:val="18"/>
                    <w:szCs w:val="18"/>
                    <w:lang w:val="en-GB" w:eastAsia="en-GB"/>
                  </w:rPr>
                  <w:t>https://drive.google.com/open?id=0BwkNDk3-e5rCNEpXWGl3WHQ5YXM</w:t>
                </w:r>
              </w:hyperlink>
              <w:r>
                <w:rPr>
                  <w:rFonts w:ascii="Helvetica" w:hAnsi="Helvetica" w:cs="Times New Roman"/>
                  <w:color w:val="000000"/>
                  <w:sz w:val="18"/>
                  <w:szCs w:val="18"/>
                  <w:lang w:val="en-GB" w:eastAsia="en-GB"/>
                </w:rPr>
                <w:t xml:space="preserve"> </w:t>
              </w:r>
            </w:p>
            <w:p w14:paraId="631A5EC3" w14:textId="7A196715" w:rsidR="00022892" w:rsidRPr="00B055EF" w:rsidRDefault="00022892" w:rsidP="00022892">
              <w:pPr>
                <w:rPr>
                  <w:b/>
                  <w:sz w:val="28"/>
                  <w:szCs w:val="28"/>
                </w:rPr>
              </w:pPr>
              <w:sdt>
                <w:sdtPr>
                  <w:rPr>
                    <w:b/>
                    <w:sz w:val="28"/>
                    <w:szCs w:val="28"/>
                  </w:rPr>
                  <w:alias w:val="Author"/>
                  <w:tag w:val=""/>
                  <w:id w:val="1823003119"/>
                  <w:placeholder>
                    <w:docPart w:val="2D61BA900FE4E941946BD0FFDC4845AE"/>
                  </w:placeholder>
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<w:text/>
                </w:sdtPr>
                <w:sdtContent>
                  <w:r>
                    <w:rPr>
                      <w:b/>
                      <w:sz w:val="28"/>
                      <w:szCs w:val="28"/>
                      <w:lang w:val="en-GB"/>
                    </w:rPr>
                    <w:t>Dr. Sachin Balnath Chinchale (BDS)</w:t>
                  </w:r>
                </w:sdtContent>
              </w:sdt>
            </w:p>
            <w:sdt>
              <w:sdtPr>
                <w:alias w:val="Phone"/>
                <w:tag w:val=""/>
                <w:id w:val="1357783703"/>
                <w:placeholder>
                  <w:docPart w:val="DED60AFC3F3BD24BA9A2EE818797A17A"/>
                </w:placeholder>
                <w:dataBinding w:prefixMappings="xmlns:ns0='http://schemas.microsoft.com/office/2006/coverPageProps' " w:xpath="/ns0:CoverPageProperties[1]/ns0:CompanyPhone[1]" w:storeItemID="{55AF091B-3C7A-41E3-B477-F2FDAA23CFDA}"/>
                <w:text/>
              </w:sdtPr>
              <w:sdtContent>
                <w:p w14:paraId="05B252FC" w14:textId="77777777" w:rsidR="00022892" w:rsidRDefault="00022892" w:rsidP="00022892">
                  <w:pPr>
                    <w:pStyle w:val="Phone"/>
                  </w:pPr>
                  <w:r>
                    <w:t>+919890154498/+918983531288</w:t>
                  </w:r>
                </w:p>
              </w:sdtContent>
            </w:sdt>
            <w:p w14:paraId="25262F7E" w14:textId="77777777" w:rsidR="00022892" w:rsidRDefault="00022892" w:rsidP="00022892">
              <w:pPr>
                <w:pStyle w:val="PersonalName"/>
              </w:pPr>
            </w:p>
            <w:sdt>
              <w:sdtPr>
                <w:alias w:val="E-mail Address"/>
                <w:tag w:val=""/>
                <w:id w:val="527535243"/>
                <w:placeholder>
                  <w:docPart w:val="82215280A9ABC34C9051F0C9D5E2A952"/>
                </w:placeholder>
                <w:dataBinding w:prefixMappings="xmlns:ns0='http://schemas.microsoft.com/office/2006/coverPageProps' " w:xpath="/ns0:CoverPageProperties[1]/ns0:CompanyEmail[1]" w:storeItemID="{55AF091B-3C7A-41E3-B477-F2FDAA23CFDA}"/>
                <w:text/>
              </w:sdtPr>
              <w:sdtContent>
                <w:p w14:paraId="44F8B31D" w14:textId="2F1D9AE6" w:rsidR="00022892" w:rsidRDefault="00022892" w:rsidP="00022892">
                  <w:pPr>
                    <w:pStyle w:val="SenderAddress"/>
                  </w:pPr>
                  <w:r>
                    <w:rPr>
                      <w:lang w:val="en-GB"/>
                    </w:rPr>
                    <w:t>dr.sachinchale@rediffmail.com</w:t>
                  </w:r>
                </w:p>
              </w:sdtContent>
            </w:sdt>
            <w:sdt>
              <w:sdtPr>
                <w:alias w:val="Address"/>
                <w:tag w:val=""/>
                <w:id w:val="539556739"/>
                <w:placeholder>
                  <w:docPart w:val="E0C5A49E1445CF46A7C2A35953F88751"/>
                </w:placeholder>
                <w:dataBinding w:prefixMappings="xmlns:ns0='http://schemas.microsoft.com/office/2006/coverPageProps' " w:xpath="/ns0:CoverPageProperties[1]/ns0:CompanyAddress[1]" w:storeItemID="{55AF091B-3C7A-41E3-B477-F2FDAA23CFDA}"/>
                <w:text/>
              </w:sdtPr>
              <w:sdtContent>
                <w:p w14:paraId="13FC3E2C" w14:textId="77777777" w:rsidR="00022892" w:rsidRDefault="00022892" w:rsidP="00022892">
                  <w:pPr>
                    <w:pStyle w:val="SenderAddress"/>
                  </w:pPr>
                  <w:r>
                    <w:t>Renuka, Plot No. 45, Siddhivinayak Township, B/h Ayodhya Nagari, Amrutdham, Panchavati, Nashik. 422003</w:t>
                  </w:r>
                </w:p>
              </w:sdtContent>
            </w:sdt>
            <w:sdt>
              <w:sdtPr>
                <w:rPr>
                  <w:rStyle w:val="PlaceholderText"/>
                  <w:b/>
                  <w:color w:val="000000"/>
                </w:rPr>
                <w:id w:val="1753779621"/>
                <w:placeholder>
                  <w:docPart w:val="3139C46C2F9A404FBB4FAA5FE3399BC1"/>
                </w:placeholder>
                <w:text/>
              </w:sdtPr>
              <w:sdtContent>
                <w:p w14:paraId="4EE9E145" w14:textId="77777777" w:rsidR="00022892" w:rsidRDefault="00022892" w:rsidP="00022892">
                  <w:pPr>
                    <w:pStyle w:val="SenderAddress"/>
                  </w:pPr>
                  <w:r w:rsidRPr="00B31EA8">
                    <w:rPr>
                      <w:rStyle w:val="PlaceholderText"/>
                      <w:b/>
                      <w:color w:val="000000"/>
                    </w:rPr>
                    <w:t>Websites: http://dentalimplantnashik.webs.com, https://sites.google.com/view/dentalimplantnashik</w:t>
                  </w:r>
                </w:p>
              </w:sdtContent>
            </w:sdt>
            <w:p w14:paraId="7D73F23F" w14:textId="77777777" w:rsidR="00022892" w:rsidRDefault="00022892" w:rsidP="00022892"/>
          </w:sdtContent>
        </w:sdt>
        <w:p w14:paraId="21A73652" w14:textId="43F69266" w:rsidR="00947467" w:rsidRDefault="00422094" w:rsidP="00022892">
          <w:pPr>
            <w:spacing w:after="0" w:line="240" w:lineRule="auto"/>
          </w:pPr>
        </w:p>
      </w:sdtContent>
    </w:sdt>
    <w:p w14:paraId="26DBBD5C" w14:textId="77777777" w:rsidR="00947467" w:rsidRDefault="00487DF4">
      <w:pPr>
        <w:pStyle w:val="SectionHeading"/>
      </w:pPr>
      <w:r>
        <w:t>Objectives</w:t>
      </w:r>
    </w:p>
    <w:p w14:paraId="56FC3688" w14:textId="77777777" w:rsidR="0032201A" w:rsidRDefault="0032201A">
      <w:r>
        <w:t>Main Objective of working in field of “Dental Implantology” covering start to end procedures, teaching for same, dental laboratory support for dental implant work to laboratory.</w:t>
      </w:r>
    </w:p>
    <w:p w14:paraId="24C4DD85" w14:textId="77777777" w:rsidR="00947467" w:rsidRDefault="00487DF4">
      <w:pPr>
        <w:pStyle w:val="SectionHeading"/>
      </w:pPr>
      <w:r>
        <w:lastRenderedPageBreak/>
        <w:t>Education</w:t>
      </w:r>
    </w:p>
    <w:p w14:paraId="2F72F030" w14:textId="77777777" w:rsidR="00947467" w:rsidRDefault="0032201A">
      <w:pPr>
        <w:pStyle w:val="Subsection"/>
      </w:pPr>
      <w:r>
        <w:t>MGV’S KBH Dental College &amp; Hospital Panchavati, Nashik.</w:t>
      </w:r>
    </w:p>
    <w:p w14:paraId="6775361B" w14:textId="77777777" w:rsidR="00947467" w:rsidRDefault="0032201A">
      <w:pPr>
        <w:pStyle w:val="SubsectionDate"/>
        <w:spacing w:after="0"/>
        <w:rPr>
          <w:rStyle w:val="IntenseEmphasis"/>
        </w:rPr>
      </w:pPr>
      <w:r>
        <w:t>2006</w:t>
      </w:r>
      <w:r w:rsidR="00487DF4">
        <w:rPr>
          <w:color w:val="A9A57C" w:themeColor="accent1"/>
        </w:rPr>
        <w:t>|</w:t>
      </w:r>
      <w:r w:rsidR="00487DF4">
        <w:t xml:space="preserve"> </w:t>
      </w:r>
      <w:r>
        <w:t>BDS</w:t>
      </w:r>
    </w:p>
    <w:p w14:paraId="16A98D64" w14:textId="77777777" w:rsidR="00947467" w:rsidRDefault="0032201A">
      <w:pPr>
        <w:pStyle w:val="ListParagraph"/>
        <w:numPr>
          <w:ilvl w:val="0"/>
          <w:numId w:val="4"/>
        </w:numPr>
        <w:spacing w:after="0"/>
        <w:ind w:left="288" w:hanging="288"/>
      </w:pPr>
      <w:r>
        <w:t>Stood first in prosthodontics during BDS</w:t>
      </w:r>
    </w:p>
    <w:p w14:paraId="01A1F82B" w14:textId="77777777" w:rsidR="0032201A" w:rsidRDefault="0032201A">
      <w:pPr>
        <w:pStyle w:val="ListParagraph"/>
        <w:numPr>
          <w:ilvl w:val="0"/>
          <w:numId w:val="4"/>
        </w:numPr>
        <w:spacing w:after="0"/>
        <w:ind w:left="288" w:hanging="288"/>
      </w:pPr>
      <w:r>
        <w:t>Mentoring for various dental Implant teaching programs conducted in India with Leading Implant Companies</w:t>
      </w:r>
    </w:p>
    <w:p w14:paraId="3DBA3DFF" w14:textId="77777777" w:rsidR="0032201A" w:rsidRDefault="0032201A">
      <w:pPr>
        <w:pStyle w:val="ListParagraph"/>
        <w:numPr>
          <w:ilvl w:val="0"/>
          <w:numId w:val="4"/>
        </w:numPr>
        <w:spacing w:after="0"/>
        <w:ind w:left="288" w:hanging="288"/>
      </w:pPr>
      <w:r>
        <w:t>Awarded as “Best Dental Implantologist”</w:t>
      </w:r>
    </w:p>
    <w:p w14:paraId="2CE93834" w14:textId="77777777" w:rsidR="00947467" w:rsidRDefault="00487DF4">
      <w:pPr>
        <w:pStyle w:val="SectionHeading"/>
      </w:pPr>
      <w:r>
        <w:t>Experience</w:t>
      </w:r>
    </w:p>
    <w:p w14:paraId="0A1DFCA9" w14:textId="77777777" w:rsidR="00947467" w:rsidRDefault="0032201A">
      <w:pPr>
        <w:spacing w:after="0"/>
        <w:rPr>
          <w:i/>
          <w:iCs/>
        </w:rPr>
      </w:pPr>
      <w:r>
        <w:t>Lecturer</w:t>
      </w:r>
      <w:r w:rsidR="00487DF4">
        <w:rPr>
          <w:rStyle w:val="IntenseEmphasis"/>
        </w:rPr>
        <w:t xml:space="preserve"> </w:t>
      </w:r>
      <w:r>
        <w:rPr>
          <w:b/>
          <w:bCs/>
          <w:i/>
          <w:iCs/>
          <w:color w:val="000000"/>
        </w:rPr>
        <w:t>01/02/2008</w:t>
      </w:r>
      <w:r w:rsidR="00487DF4">
        <w:t xml:space="preserve"> – </w:t>
      </w:r>
      <w:r>
        <w:t>31/10/2010</w:t>
      </w:r>
    </w:p>
    <w:p w14:paraId="3B7283BC" w14:textId="77777777" w:rsidR="00947467" w:rsidRDefault="0032201A">
      <w:pPr>
        <w:rPr>
          <w:color w:val="675E47" w:themeColor="text2"/>
        </w:rPr>
      </w:pPr>
      <w:r>
        <w:rPr>
          <w:color w:val="675E47" w:themeColor="text2"/>
        </w:rPr>
        <w:t>MGV’s KBH Dental College &amp; Hospital</w:t>
      </w:r>
      <w:r w:rsidR="00487DF4">
        <w:rPr>
          <w:color w:val="675E47" w:themeColor="text2"/>
        </w:rPr>
        <w:t xml:space="preserve"> | </w:t>
      </w:r>
      <w:r>
        <w:rPr>
          <w:color w:val="675E47" w:themeColor="text2"/>
        </w:rPr>
        <w:t>Panchavati, Nashik, Maharashtra, India. 422003</w:t>
      </w:r>
    </w:p>
    <w:p w14:paraId="3334A0CF" w14:textId="77777777" w:rsidR="00947467" w:rsidRDefault="0032201A">
      <w:r>
        <w:t>Teaching Dental undergraduate Students in subject of Prosthodontics and Oral Implantology</w:t>
      </w:r>
    </w:p>
    <w:p w14:paraId="0509F30E" w14:textId="77777777" w:rsidR="0032201A" w:rsidRDefault="0032201A">
      <w:r>
        <w:t>Demonstration for Prosthodontics &amp; Oral Implantology</w:t>
      </w:r>
    </w:p>
    <w:p w14:paraId="69BE08FF" w14:textId="77777777" w:rsidR="0032201A" w:rsidRDefault="0032201A">
      <w:r>
        <w:t>Conducting Oral Viva and Written Exams</w:t>
      </w:r>
    </w:p>
    <w:p w14:paraId="3A6BFF38" w14:textId="77777777" w:rsidR="0032201A" w:rsidRDefault="00233D75" w:rsidP="0032201A">
      <w:pPr>
        <w:spacing w:after="0"/>
        <w:rPr>
          <w:i/>
          <w:iCs/>
        </w:rPr>
      </w:pPr>
      <w:r>
        <w:t>Mentor</w:t>
      </w:r>
      <w:r w:rsidR="0032201A">
        <w:rPr>
          <w:rStyle w:val="IntenseEmphasis"/>
        </w:rPr>
        <w:t xml:space="preserve"> </w:t>
      </w:r>
      <w:r>
        <w:rPr>
          <w:b/>
          <w:bCs/>
          <w:i/>
          <w:iCs/>
          <w:color w:val="000000"/>
        </w:rPr>
        <w:t>01/08</w:t>
      </w:r>
      <w:r w:rsidR="0032201A">
        <w:rPr>
          <w:b/>
          <w:bCs/>
          <w:i/>
          <w:iCs/>
          <w:color w:val="000000"/>
        </w:rPr>
        <w:t>/20</w:t>
      </w:r>
      <w:r>
        <w:rPr>
          <w:b/>
          <w:bCs/>
          <w:i/>
          <w:iCs/>
          <w:color w:val="000000"/>
        </w:rPr>
        <w:t>11</w:t>
      </w:r>
      <w:r w:rsidR="0032201A">
        <w:t xml:space="preserve"> – </w:t>
      </w:r>
      <w:r>
        <w:t>till date</w:t>
      </w:r>
    </w:p>
    <w:p w14:paraId="5C2AE65A" w14:textId="77777777" w:rsidR="0032201A" w:rsidRDefault="00233D75" w:rsidP="0032201A">
      <w:pPr>
        <w:rPr>
          <w:color w:val="675E47" w:themeColor="text2"/>
        </w:rPr>
      </w:pPr>
      <w:r>
        <w:rPr>
          <w:color w:val="675E47" w:themeColor="text2"/>
        </w:rPr>
        <w:t>Implant Companies (Adin/Msi/Equinox/GenXT)</w:t>
      </w:r>
      <w:r w:rsidR="0032201A">
        <w:rPr>
          <w:color w:val="675E47" w:themeColor="text2"/>
        </w:rPr>
        <w:t xml:space="preserve"> | India. </w:t>
      </w:r>
    </w:p>
    <w:p w14:paraId="74D3F0D2" w14:textId="77777777" w:rsidR="00233D75" w:rsidRDefault="00233D75" w:rsidP="00233D75">
      <w:pPr>
        <w:spacing w:after="0"/>
        <w:rPr>
          <w:i/>
          <w:iCs/>
        </w:rPr>
      </w:pPr>
      <w:r>
        <w:t>Dental Implant Consultant</w:t>
      </w:r>
      <w:r>
        <w:rPr>
          <w:rStyle w:val="IntenseEmphasis"/>
        </w:rPr>
        <w:t xml:space="preserve"> </w:t>
      </w:r>
      <w:r>
        <w:rPr>
          <w:b/>
          <w:bCs/>
          <w:i/>
          <w:iCs/>
          <w:color w:val="000000"/>
        </w:rPr>
        <w:t>01/02/2008</w:t>
      </w:r>
      <w:r>
        <w:t xml:space="preserve"> – till date</w:t>
      </w:r>
    </w:p>
    <w:p w14:paraId="01CA983C" w14:textId="77777777" w:rsidR="00233D75" w:rsidRDefault="00233D75" w:rsidP="00233D75">
      <w:pPr>
        <w:rPr>
          <w:color w:val="675E47" w:themeColor="text2"/>
        </w:rPr>
      </w:pPr>
      <w:r>
        <w:rPr>
          <w:color w:val="675E47" w:themeColor="text2"/>
        </w:rPr>
        <w:t xml:space="preserve">Major Cites of Rest of Maharashtra State | Maharashtra, India. </w:t>
      </w:r>
    </w:p>
    <w:p w14:paraId="543EF7A8" w14:textId="77777777" w:rsidR="00233D75" w:rsidRDefault="00233D75" w:rsidP="00233D75">
      <w:pPr>
        <w:spacing w:after="0"/>
        <w:rPr>
          <w:i/>
          <w:iCs/>
        </w:rPr>
      </w:pPr>
      <w:r>
        <w:t xml:space="preserve">Coordinator </w:t>
      </w:r>
      <w:r>
        <w:rPr>
          <w:rStyle w:val="IntenseEmphasis"/>
        </w:rPr>
        <w:t xml:space="preserve"> </w:t>
      </w:r>
      <w:r>
        <w:rPr>
          <w:b/>
          <w:bCs/>
          <w:i/>
          <w:iCs/>
          <w:color w:val="000000"/>
        </w:rPr>
        <w:t>01/02/2015</w:t>
      </w:r>
      <w:r>
        <w:t xml:space="preserve"> – till date</w:t>
      </w:r>
    </w:p>
    <w:p w14:paraId="0EAFDB47" w14:textId="77777777" w:rsidR="00233D75" w:rsidRDefault="00233D75" w:rsidP="00233D75">
      <w:pPr>
        <w:rPr>
          <w:color w:val="675E47" w:themeColor="text2"/>
        </w:rPr>
      </w:pPr>
      <w:r>
        <w:rPr>
          <w:color w:val="675E47" w:themeColor="text2"/>
        </w:rPr>
        <w:t>Msi I</w:t>
      </w:r>
      <w:r w:rsidR="00590493">
        <w:rPr>
          <w:color w:val="675E47" w:themeColor="text2"/>
        </w:rPr>
        <w:t>nternational Dental Implant Com</w:t>
      </w:r>
      <w:r>
        <w:rPr>
          <w:color w:val="675E47" w:themeColor="text2"/>
        </w:rPr>
        <w:t>pany | Panchavati, Nashik, Maharashtra, India. 422003</w:t>
      </w:r>
    </w:p>
    <w:p w14:paraId="0B7BE4D9" w14:textId="77777777" w:rsidR="0032201A" w:rsidRDefault="0032201A"/>
    <w:p w14:paraId="2B071932" w14:textId="77777777" w:rsidR="00947467" w:rsidRDefault="00487DF4">
      <w:pPr>
        <w:pStyle w:val="SectionHeading"/>
      </w:pPr>
      <w:r>
        <w:t>Skills</w:t>
      </w:r>
    </w:p>
    <w:p w14:paraId="4A5E6E20" w14:textId="77777777" w:rsidR="00947467" w:rsidRDefault="00233D75">
      <w:pPr>
        <w:pStyle w:val="ListParagraph"/>
        <w:numPr>
          <w:ilvl w:val="0"/>
          <w:numId w:val="4"/>
        </w:numPr>
        <w:spacing w:after="0"/>
        <w:ind w:left="288" w:hanging="288"/>
      </w:pPr>
      <w:r>
        <w:t>Dental Implantology (One Handed Complete Solution)</w:t>
      </w:r>
    </w:p>
    <w:p w14:paraId="23B3AF19" w14:textId="77777777" w:rsidR="00233D75" w:rsidRDefault="00233D75">
      <w:pPr>
        <w:pStyle w:val="ListParagraph"/>
        <w:numPr>
          <w:ilvl w:val="0"/>
          <w:numId w:val="4"/>
        </w:numPr>
        <w:spacing w:after="0"/>
        <w:ind w:left="288" w:hanging="288"/>
      </w:pPr>
      <w:r>
        <w:t>Dental Implant Bone &amp; Soft tissue Grafting</w:t>
      </w:r>
    </w:p>
    <w:p w14:paraId="3F511405" w14:textId="77777777" w:rsidR="00233D75" w:rsidRDefault="00233D75">
      <w:pPr>
        <w:pStyle w:val="ListParagraph"/>
        <w:numPr>
          <w:ilvl w:val="0"/>
          <w:numId w:val="4"/>
        </w:numPr>
        <w:spacing w:after="0"/>
        <w:ind w:left="288" w:hanging="288"/>
      </w:pPr>
      <w:r>
        <w:t>Coordination for Dental Implant Companies</w:t>
      </w:r>
    </w:p>
    <w:p w14:paraId="2479D7AA" w14:textId="77777777" w:rsidR="00233D75" w:rsidRDefault="00233D75">
      <w:pPr>
        <w:pStyle w:val="ListParagraph"/>
        <w:numPr>
          <w:ilvl w:val="0"/>
          <w:numId w:val="4"/>
        </w:numPr>
        <w:spacing w:after="0"/>
        <w:ind w:left="288" w:hanging="288"/>
      </w:pPr>
      <w:r>
        <w:t>Mentoring/Teaching Undergraduate Students</w:t>
      </w:r>
    </w:p>
    <w:p w14:paraId="7153520C" w14:textId="77777777" w:rsidR="00233D75" w:rsidRDefault="00233D75">
      <w:pPr>
        <w:pStyle w:val="ListParagraph"/>
        <w:numPr>
          <w:ilvl w:val="0"/>
          <w:numId w:val="4"/>
        </w:numPr>
        <w:spacing w:after="0"/>
        <w:ind w:left="288" w:hanging="288"/>
      </w:pPr>
      <w:r>
        <w:t xml:space="preserve">“One Hour Complete Denture” hot new technique </w:t>
      </w:r>
    </w:p>
    <w:p w14:paraId="247F8687" w14:textId="77777777" w:rsidR="00233D75" w:rsidRDefault="000B4DB5" w:rsidP="000B4DB5">
      <w:pPr>
        <w:tabs>
          <w:tab w:val="left" w:pos="7845"/>
        </w:tabs>
        <w:spacing w:after="0"/>
      </w:pPr>
      <w:r>
        <w:tab/>
      </w:r>
    </w:p>
    <w:p w14:paraId="4B58BFBC" w14:textId="77777777" w:rsidR="00233D75" w:rsidRDefault="00233D75" w:rsidP="00233D75">
      <w:pPr>
        <w:pStyle w:val="Default"/>
        <w:jc w:val="right"/>
      </w:pPr>
      <w:r>
        <w:rPr>
          <w:noProof/>
          <w:lang w:val="en-GB" w:eastAsia="en-GB" w:bidi="ar-SA"/>
        </w:rPr>
        <w:drawing>
          <wp:inline distT="0" distB="0" distL="0" distR="0" wp14:anchorId="58DA8021" wp14:editId="51724768">
            <wp:extent cx="1371600" cy="598018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n Sachin.bmp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4824" cy="599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955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55"/>
      </w:tblGrid>
      <w:tr w:rsidR="00233D75" w14:paraId="4BD829D4" w14:textId="77777777" w:rsidTr="00233D75">
        <w:trPr>
          <w:trHeight w:val="907"/>
        </w:trPr>
        <w:tc>
          <w:tcPr>
            <w:tcW w:w="9955" w:type="dxa"/>
          </w:tcPr>
          <w:p w14:paraId="26C06F35" w14:textId="77777777" w:rsidR="00233D75" w:rsidRDefault="00233D75" w:rsidP="00233D75">
            <w:pPr>
              <w:pStyle w:val="Default"/>
              <w:jc w:val="right"/>
              <w:rPr>
                <w:sz w:val="32"/>
                <w:szCs w:val="32"/>
              </w:rPr>
            </w:pPr>
            <w:r>
              <w:t xml:space="preserve"> </w:t>
            </w:r>
            <w:r>
              <w:rPr>
                <w:b/>
                <w:bCs/>
                <w:sz w:val="32"/>
                <w:szCs w:val="32"/>
              </w:rPr>
              <w:t xml:space="preserve">Dr. Sachin B. Chinchale </w:t>
            </w:r>
          </w:p>
          <w:p w14:paraId="3F770AE9" w14:textId="77777777" w:rsidR="00233D75" w:rsidRDefault="00233D75" w:rsidP="00233D75">
            <w:pPr>
              <w:pStyle w:val="Defaul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B.D.S. </w:t>
            </w:r>
          </w:p>
          <w:p w14:paraId="54EA717F" w14:textId="77777777" w:rsidR="00233D75" w:rsidRDefault="00233D75" w:rsidP="00233D75">
            <w:pPr>
              <w:pStyle w:val="Default"/>
              <w:jc w:val="right"/>
              <w:rPr>
                <w:sz w:val="23"/>
                <w:szCs w:val="23"/>
              </w:rPr>
            </w:pPr>
            <w:r>
              <w:rPr>
                <w:i/>
                <w:iCs/>
                <w:sz w:val="23"/>
                <w:szCs w:val="23"/>
              </w:rPr>
              <w:t xml:space="preserve">Cosmetic &amp;Dental Implant Surgeon </w:t>
            </w:r>
          </w:p>
          <w:p w14:paraId="411101B5" w14:textId="77777777" w:rsidR="00233D75" w:rsidRDefault="00233D75" w:rsidP="00233D75">
            <w:pPr>
              <w:pStyle w:val="Defaul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Reg. No. A-13266 </w:t>
            </w:r>
          </w:p>
          <w:p w14:paraId="447B5E29" w14:textId="77777777" w:rsidR="00233D75" w:rsidRDefault="00233D75">
            <w:pPr>
              <w:pStyle w:val="Default"/>
              <w:rPr>
                <w:sz w:val="28"/>
                <w:szCs w:val="28"/>
              </w:rPr>
            </w:pPr>
          </w:p>
        </w:tc>
      </w:tr>
    </w:tbl>
    <w:p w14:paraId="3EC9892D" w14:textId="77777777" w:rsidR="00233D75" w:rsidRDefault="00233D75" w:rsidP="00233D75">
      <w:pPr>
        <w:spacing w:after="0"/>
      </w:pPr>
    </w:p>
    <w:p w14:paraId="54A0510C" w14:textId="77777777" w:rsidR="00233D75" w:rsidRDefault="00233D75" w:rsidP="00233D75">
      <w:pPr>
        <w:pStyle w:val="ListParagraph"/>
        <w:spacing w:after="0"/>
        <w:ind w:left="288" w:firstLine="0"/>
      </w:pPr>
    </w:p>
    <w:p w14:paraId="25522110" w14:textId="77777777" w:rsidR="00B13C5A" w:rsidRDefault="00B13C5A" w:rsidP="00B13C5A">
      <w:pPr>
        <w:pStyle w:val="Default"/>
        <w:jc w:val="both"/>
      </w:pPr>
    </w:p>
    <w:p w14:paraId="5ACB2546" w14:textId="77777777" w:rsidR="00B13C5A" w:rsidRDefault="00B13C5A" w:rsidP="00B13C5A">
      <w:pPr>
        <w:pStyle w:val="Default"/>
        <w:jc w:val="both"/>
      </w:pPr>
    </w:p>
    <w:p w14:paraId="3E61CCB1" w14:textId="77777777" w:rsidR="00B13C5A" w:rsidRDefault="00B13C5A" w:rsidP="00B13C5A">
      <w:pPr>
        <w:pStyle w:val="Default"/>
        <w:jc w:val="both"/>
      </w:pPr>
    </w:p>
    <w:p w14:paraId="48F6691C" w14:textId="77777777" w:rsidR="00B13C5A" w:rsidRDefault="00B13C5A" w:rsidP="00B13C5A">
      <w:pPr>
        <w:pStyle w:val="Default"/>
        <w:jc w:val="both"/>
      </w:pPr>
    </w:p>
    <w:p w14:paraId="302B239A" w14:textId="77777777" w:rsidR="00B13C5A" w:rsidRDefault="00B13C5A" w:rsidP="00B13C5A">
      <w:pPr>
        <w:pStyle w:val="Default"/>
        <w:jc w:val="both"/>
      </w:pPr>
    </w:p>
    <w:p w14:paraId="020188EA" w14:textId="77777777" w:rsidR="00B13C5A" w:rsidRDefault="00B13C5A" w:rsidP="00B13C5A">
      <w:pPr>
        <w:pStyle w:val="Default"/>
        <w:jc w:val="both"/>
      </w:pPr>
    </w:p>
    <w:p w14:paraId="0FEE34CE" w14:textId="77777777" w:rsidR="00B13C5A" w:rsidRDefault="00B13C5A" w:rsidP="00B13C5A">
      <w:pPr>
        <w:pStyle w:val="Default"/>
        <w:jc w:val="both"/>
      </w:pPr>
    </w:p>
    <w:p w14:paraId="406C745E" w14:textId="77777777" w:rsidR="00B13C5A" w:rsidRDefault="00B13C5A" w:rsidP="00B13C5A">
      <w:pPr>
        <w:pStyle w:val="Default"/>
        <w:jc w:val="both"/>
      </w:pPr>
    </w:p>
    <w:p w14:paraId="1BB9071A" w14:textId="77777777" w:rsidR="00B13C5A" w:rsidRDefault="00B13C5A" w:rsidP="00B13C5A">
      <w:pPr>
        <w:pStyle w:val="Default"/>
        <w:jc w:val="both"/>
      </w:pPr>
    </w:p>
    <w:p w14:paraId="245238D4" w14:textId="77777777" w:rsidR="00B13C5A" w:rsidRDefault="00B13C5A" w:rsidP="00B13C5A">
      <w:pPr>
        <w:pStyle w:val="Default"/>
        <w:jc w:val="both"/>
      </w:pPr>
    </w:p>
    <w:p w14:paraId="015AE254" w14:textId="77777777" w:rsidR="00B13C5A" w:rsidRDefault="00B13C5A" w:rsidP="00B13C5A">
      <w:pPr>
        <w:pStyle w:val="Default"/>
        <w:jc w:val="both"/>
      </w:pPr>
    </w:p>
    <w:p w14:paraId="16A964AB" w14:textId="77777777" w:rsidR="00B13C5A" w:rsidRDefault="00B13C5A" w:rsidP="00B13C5A">
      <w:pPr>
        <w:pStyle w:val="Default"/>
        <w:jc w:val="both"/>
      </w:pPr>
    </w:p>
    <w:p w14:paraId="7B87B7C7" w14:textId="77777777" w:rsidR="00B13C5A" w:rsidRDefault="00B13C5A" w:rsidP="00B13C5A">
      <w:pPr>
        <w:pStyle w:val="Default"/>
        <w:jc w:val="both"/>
      </w:pPr>
    </w:p>
    <w:p w14:paraId="20A259D3" w14:textId="77777777" w:rsidR="00B13C5A" w:rsidRDefault="00B13C5A" w:rsidP="00B13C5A">
      <w:pPr>
        <w:pStyle w:val="Default"/>
        <w:jc w:val="both"/>
      </w:pPr>
    </w:p>
    <w:p w14:paraId="0F5CAD93" w14:textId="77777777" w:rsidR="00B13C5A" w:rsidRDefault="00B13C5A" w:rsidP="00B13C5A">
      <w:pPr>
        <w:pStyle w:val="Default"/>
        <w:jc w:val="both"/>
      </w:pPr>
    </w:p>
    <w:p w14:paraId="717BA389" w14:textId="77777777" w:rsidR="00B13C5A" w:rsidRDefault="00B13C5A" w:rsidP="00B13C5A">
      <w:pPr>
        <w:pStyle w:val="Default"/>
        <w:jc w:val="both"/>
      </w:pPr>
    </w:p>
    <w:tbl>
      <w:tblPr>
        <w:tblW w:w="9378" w:type="dxa"/>
        <w:tblLayout w:type="fixed"/>
        <w:tblLook w:val="0000" w:firstRow="0" w:lastRow="0" w:firstColumn="0" w:lastColumn="0" w:noHBand="0" w:noVBand="0"/>
      </w:tblPr>
      <w:tblGrid>
        <w:gridCol w:w="4784"/>
        <w:gridCol w:w="4594"/>
      </w:tblGrid>
      <w:tr w:rsidR="00B13C5A" w14:paraId="280ED4A7" w14:textId="77777777" w:rsidTr="003B39BE">
        <w:trPr>
          <w:trHeight w:val="802"/>
        </w:trPr>
        <w:tc>
          <w:tcPr>
            <w:tcW w:w="4784" w:type="dxa"/>
          </w:tcPr>
          <w:p w14:paraId="2F3DB562" w14:textId="77777777" w:rsidR="00B13C5A" w:rsidRDefault="00B13C5A" w:rsidP="00B27D8A">
            <w:pPr>
              <w:pStyle w:val="Default"/>
              <w:jc w:val="both"/>
            </w:pPr>
            <w:r>
              <w:rPr>
                <w:noProof/>
                <w:lang w:val="en-GB" w:eastAsia="en-GB" w:bidi="ar-SA"/>
              </w:rPr>
              <w:drawing>
                <wp:inline distT="0" distB="0" distL="0" distR="0" wp14:anchorId="282A3D52" wp14:editId="777F32C6">
                  <wp:extent cx="1405128" cy="1484376"/>
                  <wp:effectExtent l="0" t="0" r="5080" b="190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r. sachin pp.jp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5128" cy="14843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94" w:type="dxa"/>
          </w:tcPr>
          <w:p w14:paraId="6D6438C1" w14:textId="77777777" w:rsidR="00B13C5A" w:rsidRDefault="00B13C5A" w:rsidP="00B27D8A">
            <w:pPr>
              <w:pStyle w:val="Default"/>
              <w:jc w:val="right"/>
              <w:rPr>
                <w:sz w:val="32"/>
                <w:szCs w:val="32"/>
              </w:rPr>
            </w:pPr>
            <w:r>
              <w:t xml:space="preserve"> </w:t>
            </w:r>
            <w:r>
              <w:rPr>
                <w:b/>
                <w:bCs/>
                <w:sz w:val="32"/>
                <w:szCs w:val="32"/>
              </w:rPr>
              <w:t xml:space="preserve">Dr. Sachin B. Chinchale </w:t>
            </w:r>
          </w:p>
          <w:p w14:paraId="38E2413F" w14:textId="77777777" w:rsidR="00B13C5A" w:rsidRDefault="00B13C5A" w:rsidP="00B27D8A">
            <w:pPr>
              <w:pStyle w:val="Defaul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B.D.S. </w:t>
            </w:r>
          </w:p>
          <w:p w14:paraId="5AEDCE8C" w14:textId="77777777" w:rsidR="00B13C5A" w:rsidRDefault="00B13C5A" w:rsidP="00B27D8A">
            <w:pPr>
              <w:pStyle w:val="Default"/>
              <w:jc w:val="right"/>
              <w:rPr>
                <w:sz w:val="23"/>
                <w:szCs w:val="23"/>
              </w:rPr>
            </w:pPr>
            <w:r>
              <w:rPr>
                <w:i/>
                <w:iCs/>
                <w:sz w:val="23"/>
                <w:szCs w:val="23"/>
              </w:rPr>
              <w:t xml:space="preserve">Cosmetic &amp;Dental Implant Surgeon </w:t>
            </w:r>
          </w:p>
          <w:p w14:paraId="7019C7B1" w14:textId="77777777" w:rsidR="00B13C5A" w:rsidRDefault="00B13C5A" w:rsidP="00B27D8A">
            <w:pPr>
              <w:pStyle w:val="Defaul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Reg. No. A-13266 </w:t>
            </w:r>
          </w:p>
        </w:tc>
      </w:tr>
    </w:tbl>
    <w:p w14:paraId="5C00CE2D" w14:textId="77777777" w:rsidR="00B13C5A" w:rsidRDefault="00B13C5A" w:rsidP="00B13C5A">
      <w:pPr>
        <w:pStyle w:val="Default"/>
        <w:jc w:val="both"/>
      </w:pPr>
    </w:p>
    <w:p w14:paraId="25F28770" w14:textId="77777777" w:rsidR="00B13C5A" w:rsidRDefault="00B13C5A" w:rsidP="00B13C5A">
      <w:pPr>
        <w:pStyle w:val="Default"/>
        <w:ind w:left="72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Subject: </w:t>
      </w:r>
      <w:r>
        <w:rPr>
          <w:sz w:val="28"/>
          <w:szCs w:val="28"/>
        </w:rPr>
        <w:t xml:space="preserve">Application for getting job as a lecturer/consulting dental surgeon especially in dental cosmetics and dental implants surgeries in your esteemed institution/hospital. </w:t>
      </w:r>
    </w:p>
    <w:p w14:paraId="6442AD86" w14:textId="77777777" w:rsidR="00B13C5A" w:rsidRDefault="00B13C5A" w:rsidP="00B13C5A">
      <w:pPr>
        <w:pStyle w:val="Default"/>
        <w:jc w:val="both"/>
        <w:rPr>
          <w:b/>
          <w:bCs/>
          <w:sz w:val="28"/>
          <w:szCs w:val="28"/>
        </w:rPr>
      </w:pPr>
    </w:p>
    <w:p w14:paraId="6D07E5B6" w14:textId="77777777" w:rsidR="00B13C5A" w:rsidRDefault="00B13C5A" w:rsidP="00B13C5A">
      <w:pPr>
        <w:pStyle w:val="Default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Respected Sirs </w:t>
      </w:r>
    </w:p>
    <w:p w14:paraId="630476DE" w14:textId="77777777" w:rsidR="00B13C5A" w:rsidRDefault="00B13C5A" w:rsidP="00B13C5A">
      <w:pPr>
        <w:pStyle w:val="Default"/>
        <w:jc w:val="both"/>
        <w:rPr>
          <w:sz w:val="28"/>
          <w:szCs w:val="28"/>
        </w:rPr>
      </w:pPr>
    </w:p>
    <w:p w14:paraId="3D511750" w14:textId="77777777" w:rsidR="00B13C5A" w:rsidRDefault="00B13C5A" w:rsidP="00B13C5A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I Dr. Sachin B. Chinchale submitting my application in respect of above subject that, </w:t>
      </w:r>
    </w:p>
    <w:p w14:paraId="6AF82AC8" w14:textId="77777777" w:rsidR="00B13C5A" w:rsidRDefault="00B13C5A" w:rsidP="00B13C5A">
      <w:pPr>
        <w:pStyle w:val="Default"/>
        <w:ind w:firstLine="720"/>
        <w:jc w:val="both"/>
        <w:rPr>
          <w:sz w:val="28"/>
          <w:szCs w:val="28"/>
        </w:rPr>
      </w:pPr>
    </w:p>
    <w:p w14:paraId="4D8E28E0" w14:textId="77777777" w:rsidR="00B13C5A" w:rsidRDefault="00B13C5A" w:rsidP="00B13C5A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I have completed my graduation in B.D.S. from </w:t>
      </w:r>
      <w:r>
        <w:rPr>
          <w:b/>
          <w:bCs/>
          <w:sz w:val="28"/>
          <w:szCs w:val="28"/>
        </w:rPr>
        <w:t>Mahatma Gandhi Vidyamandir’s Dental College and Hospital, Nashik</w:t>
      </w:r>
      <w:r>
        <w:rPr>
          <w:sz w:val="28"/>
          <w:szCs w:val="28"/>
        </w:rPr>
        <w:t xml:space="preserve">, Maharashtra (India). </w:t>
      </w:r>
    </w:p>
    <w:p w14:paraId="61C2FAB5" w14:textId="77777777" w:rsidR="00B13C5A" w:rsidRDefault="00B13C5A" w:rsidP="00B13C5A">
      <w:pPr>
        <w:pStyle w:val="Default"/>
        <w:ind w:firstLine="720"/>
        <w:jc w:val="both"/>
        <w:rPr>
          <w:sz w:val="28"/>
          <w:szCs w:val="28"/>
        </w:rPr>
      </w:pPr>
    </w:p>
    <w:p w14:paraId="1018C9B9" w14:textId="77777777" w:rsidR="00B13C5A" w:rsidRDefault="00B13C5A" w:rsidP="00B13C5A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I have experience in </w:t>
      </w:r>
      <w:r>
        <w:rPr>
          <w:b/>
          <w:bCs/>
          <w:sz w:val="28"/>
          <w:szCs w:val="28"/>
        </w:rPr>
        <w:t xml:space="preserve">Prosthetic Dentistry and Oral Implantology </w:t>
      </w:r>
      <w:r>
        <w:rPr>
          <w:sz w:val="28"/>
          <w:szCs w:val="28"/>
        </w:rPr>
        <w:t xml:space="preserve">as a </w:t>
      </w:r>
      <w:r>
        <w:rPr>
          <w:b/>
          <w:bCs/>
          <w:sz w:val="28"/>
          <w:szCs w:val="28"/>
        </w:rPr>
        <w:t xml:space="preserve">LECTURER </w:t>
      </w:r>
      <w:r>
        <w:rPr>
          <w:sz w:val="28"/>
          <w:szCs w:val="28"/>
        </w:rPr>
        <w:t xml:space="preserve">in institute of Mahatma Gandhi Vidyamandir’s Dental College and Hospital, Nashik, affiliated to Maharashtra University of Health Science, Nashik. </w:t>
      </w:r>
    </w:p>
    <w:p w14:paraId="21FF7B20" w14:textId="77777777" w:rsidR="00B13C5A" w:rsidRDefault="00B13C5A" w:rsidP="00B13C5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I also participated in </w:t>
      </w:r>
      <w:r>
        <w:rPr>
          <w:b/>
          <w:bCs/>
          <w:sz w:val="28"/>
          <w:szCs w:val="28"/>
        </w:rPr>
        <w:t xml:space="preserve">Orientation and Research training program </w:t>
      </w:r>
      <w:r>
        <w:rPr>
          <w:sz w:val="28"/>
          <w:szCs w:val="28"/>
        </w:rPr>
        <w:t xml:space="preserve">of National Service Scheme under the guidance of Tata Institute of Social Sciences. </w:t>
      </w:r>
    </w:p>
    <w:p w14:paraId="612347F3" w14:textId="77777777" w:rsidR="00B13C5A" w:rsidRDefault="00B13C5A" w:rsidP="00B13C5A">
      <w:pPr>
        <w:pStyle w:val="Default"/>
        <w:jc w:val="both"/>
        <w:rPr>
          <w:sz w:val="28"/>
          <w:szCs w:val="28"/>
        </w:rPr>
      </w:pPr>
    </w:p>
    <w:p w14:paraId="218C2080" w14:textId="77777777" w:rsidR="00B13C5A" w:rsidRDefault="00B13C5A" w:rsidP="00B13C5A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I have </w:t>
      </w:r>
      <w:r>
        <w:rPr>
          <w:b/>
          <w:bCs/>
          <w:sz w:val="28"/>
          <w:szCs w:val="28"/>
        </w:rPr>
        <w:t xml:space="preserve">Seven and half years </w:t>
      </w:r>
      <w:r>
        <w:rPr>
          <w:sz w:val="28"/>
          <w:szCs w:val="28"/>
        </w:rPr>
        <w:t xml:space="preserve">of private practice experience in Nashik city and right now running two dental implant center in Nashik city. </w:t>
      </w:r>
    </w:p>
    <w:p w14:paraId="17C7A592" w14:textId="77777777" w:rsidR="00B13C5A" w:rsidRDefault="00B13C5A" w:rsidP="00B13C5A">
      <w:pPr>
        <w:pStyle w:val="Default"/>
        <w:ind w:firstLine="720"/>
        <w:jc w:val="both"/>
        <w:rPr>
          <w:sz w:val="28"/>
          <w:szCs w:val="28"/>
        </w:rPr>
      </w:pPr>
    </w:p>
    <w:p w14:paraId="61278810" w14:textId="77777777" w:rsidR="00B13C5A" w:rsidRDefault="00B13C5A" w:rsidP="00B13C5A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I have completed more than </w:t>
      </w:r>
      <w:r>
        <w:rPr>
          <w:b/>
          <w:bCs/>
          <w:sz w:val="28"/>
          <w:szCs w:val="28"/>
        </w:rPr>
        <w:t xml:space="preserve">1000 Dental Implant </w:t>
      </w:r>
      <w:r>
        <w:rPr>
          <w:sz w:val="28"/>
          <w:szCs w:val="28"/>
        </w:rPr>
        <w:t xml:space="preserve">Procedures till date. </w:t>
      </w:r>
    </w:p>
    <w:p w14:paraId="449BA63A" w14:textId="77777777" w:rsidR="00B13C5A" w:rsidRDefault="00B13C5A" w:rsidP="00B13C5A">
      <w:pPr>
        <w:pStyle w:val="Default"/>
        <w:ind w:firstLine="720"/>
        <w:jc w:val="both"/>
        <w:rPr>
          <w:sz w:val="28"/>
          <w:szCs w:val="28"/>
        </w:rPr>
      </w:pPr>
    </w:p>
    <w:p w14:paraId="2244E5CD" w14:textId="77777777" w:rsidR="00B13C5A" w:rsidRDefault="00B13C5A" w:rsidP="00B13C5A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Now working as </w:t>
      </w:r>
      <w:r>
        <w:rPr>
          <w:b/>
          <w:bCs/>
          <w:sz w:val="28"/>
          <w:szCs w:val="28"/>
        </w:rPr>
        <w:t xml:space="preserve">Dental Implant Consultant </w:t>
      </w:r>
      <w:r>
        <w:rPr>
          <w:sz w:val="28"/>
          <w:szCs w:val="28"/>
        </w:rPr>
        <w:t xml:space="preserve">in various cities like Mumbai, Pune, Nashik District. </w:t>
      </w:r>
    </w:p>
    <w:p w14:paraId="48309E12" w14:textId="77777777" w:rsidR="00B13C5A" w:rsidRDefault="00B13C5A" w:rsidP="00B13C5A">
      <w:pPr>
        <w:pStyle w:val="Default"/>
        <w:ind w:firstLine="720"/>
        <w:jc w:val="both"/>
        <w:rPr>
          <w:sz w:val="28"/>
          <w:szCs w:val="28"/>
        </w:rPr>
      </w:pPr>
    </w:p>
    <w:p w14:paraId="0C2D0603" w14:textId="77777777" w:rsidR="003D16CE" w:rsidRDefault="00B13C5A" w:rsidP="003D16CE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Conducting various </w:t>
      </w:r>
      <w:r>
        <w:rPr>
          <w:b/>
          <w:bCs/>
          <w:sz w:val="28"/>
          <w:szCs w:val="28"/>
        </w:rPr>
        <w:t xml:space="preserve">Continuing Dental Educational Programs </w:t>
      </w:r>
      <w:r>
        <w:rPr>
          <w:sz w:val="28"/>
          <w:szCs w:val="28"/>
        </w:rPr>
        <w:t xml:space="preserve">along with various tie up with companies like Adin, Msi, Equinox, GenXT, Biocare, Alpha Dent, Voco, IDA, etc. </w:t>
      </w:r>
    </w:p>
    <w:p w14:paraId="364C6307" w14:textId="77777777" w:rsidR="003D16CE" w:rsidRDefault="003D16CE" w:rsidP="003D16CE">
      <w:pPr>
        <w:pStyle w:val="Default"/>
        <w:ind w:firstLine="720"/>
        <w:jc w:val="both"/>
        <w:rPr>
          <w:sz w:val="28"/>
          <w:szCs w:val="28"/>
        </w:rPr>
      </w:pPr>
    </w:p>
    <w:p w14:paraId="2B7FD764" w14:textId="77777777" w:rsidR="00B13C5A" w:rsidRDefault="00B13C5A" w:rsidP="003D16CE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I am interested in specially, </w:t>
      </w:r>
    </w:p>
    <w:p w14:paraId="5740AB9A" w14:textId="77777777" w:rsidR="00302997" w:rsidRPr="00302997" w:rsidRDefault="00302997" w:rsidP="00302997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val="en-GB" w:eastAsia="en-GB"/>
        </w:rPr>
      </w:pPr>
      <w:r w:rsidRPr="00302997">
        <w:rPr>
          <w:rFonts w:ascii="Helvetica" w:eastAsia="Times New Roman" w:hAnsi="Helvetica" w:cs="Times New Roman"/>
          <w:b/>
          <w:bCs/>
          <w:color w:val="333333"/>
          <w:sz w:val="24"/>
          <w:szCs w:val="24"/>
          <w:lang w:val="en-GB" w:eastAsia="en-GB"/>
        </w:rPr>
        <w:t>Dental implant treatments, teaching, guidance to dental technician in laboratory procedures</w:t>
      </w:r>
    </w:p>
    <w:p w14:paraId="67041300" w14:textId="77777777" w:rsidR="00302997" w:rsidRPr="00302997" w:rsidRDefault="00302997" w:rsidP="00302997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val="en-GB" w:eastAsia="en-GB"/>
        </w:rPr>
      </w:pPr>
      <w:r w:rsidRPr="00302997">
        <w:rPr>
          <w:rFonts w:ascii="Helvetica" w:eastAsia="Times New Roman" w:hAnsi="Helvetica" w:cs="Times New Roman"/>
          <w:b/>
          <w:bCs/>
          <w:color w:val="333333"/>
          <w:sz w:val="24"/>
          <w:szCs w:val="24"/>
          <w:lang w:val="en-GB" w:eastAsia="en-GB"/>
        </w:rPr>
        <w:t>Bone manipulation surgical procedures like Grafting(overlay/onlay/interpositional), Bone Split, Bone Expansion, Distraction Osteogenesis, Sinus lift (direct/indirect) Guided Bone Regenration</w:t>
      </w:r>
    </w:p>
    <w:p w14:paraId="2259E1F6" w14:textId="77777777" w:rsidR="00302997" w:rsidRPr="00302997" w:rsidRDefault="00302997" w:rsidP="00302997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val="en-GB" w:eastAsia="en-GB"/>
        </w:rPr>
      </w:pPr>
      <w:r w:rsidRPr="00302997">
        <w:rPr>
          <w:rFonts w:ascii="Helvetica" w:eastAsia="Times New Roman" w:hAnsi="Helvetica" w:cs="Times New Roman"/>
          <w:b/>
          <w:bCs/>
          <w:color w:val="333333"/>
          <w:sz w:val="24"/>
          <w:szCs w:val="24"/>
          <w:lang w:val="en-GB" w:eastAsia="en-GB"/>
        </w:rPr>
        <w:t>Cosmetic surgical dentistry, obturators cases for hemimaxillectomy, hemimandilectomy </w:t>
      </w:r>
      <w:r w:rsidRPr="00302997">
        <w:rPr>
          <w:rFonts w:ascii="Helvetica" w:eastAsia="Times New Roman" w:hAnsi="Helvetica" w:cs="Times New Roman"/>
          <w:color w:val="333333"/>
          <w:sz w:val="24"/>
          <w:szCs w:val="24"/>
          <w:lang w:val="en-GB" w:eastAsia="en-GB"/>
        </w:rPr>
        <w:t>and some </w:t>
      </w:r>
      <w:r w:rsidRPr="00302997">
        <w:rPr>
          <w:rFonts w:ascii="Helvetica" w:eastAsia="Times New Roman" w:hAnsi="Helvetica" w:cs="Times New Roman"/>
          <w:b/>
          <w:bCs/>
          <w:color w:val="333333"/>
          <w:sz w:val="24"/>
          <w:szCs w:val="24"/>
          <w:lang w:val="en-GB" w:eastAsia="en-GB"/>
        </w:rPr>
        <w:t>orthgnatic dental procedures</w:t>
      </w:r>
      <w:r w:rsidRPr="00302997">
        <w:rPr>
          <w:rFonts w:ascii="Helvetica" w:eastAsia="Times New Roman" w:hAnsi="Helvetica" w:cs="Times New Roman"/>
          <w:color w:val="333333"/>
          <w:sz w:val="24"/>
          <w:szCs w:val="24"/>
          <w:lang w:val="en-GB" w:eastAsia="en-GB"/>
        </w:rPr>
        <w:t>. </w:t>
      </w:r>
    </w:p>
    <w:p w14:paraId="6D3E509D" w14:textId="77777777" w:rsidR="00302997" w:rsidRPr="00302997" w:rsidRDefault="00302997" w:rsidP="00302997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val="en-GB" w:eastAsia="en-GB"/>
        </w:rPr>
      </w:pPr>
      <w:r w:rsidRPr="00302997">
        <w:rPr>
          <w:rFonts w:ascii="Helvetica" w:eastAsia="Times New Roman" w:hAnsi="Helvetica" w:cs="Times New Roman"/>
          <w:b/>
          <w:bCs/>
          <w:color w:val="333333"/>
          <w:sz w:val="24"/>
          <w:szCs w:val="24"/>
          <w:lang w:val="en-GB" w:eastAsia="en-GB"/>
        </w:rPr>
        <w:t>One hour complete Denture Prosthesis </w:t>
      </w:r>
    </w:p>
    <w:p w14:paraId="0AA7845C" w14:textId="77777777" w:rsidR="00302997" w:rsidRPr="00302997" w:rsidRDefault="00302997" w:rsidP="00302997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val="en-GB" w:eastAsia="en-GB"/>
        </w:rPr>
      </w:pPr>
      <w:r w:rsidRPr="00302997">
        <w:rPr>
          <w:rFonts w:ascii="Helvetica" w:eastAsia="Times New Roman" w:hAnsi="Helvetica" w:cs="Times New Roman"/>
          <w:b/>
          <w:bCs/>
          <w:color w:val="333333"/>
          <w:sz w:val="24"/>
          <w:szCs w:val="24"/>
          <w:lang w:val="en-GB" w:eastAsia="en-GB"/>
        </w:rPr>
        <w:t>Dental Education (Dentist/Patient) specially Dental Implants &amp; one hour complete denture prosthesis </w:t>
      </w:r>
    </w:p>
    <w:p w14:paraId="578D717F" w14:textId="77777777" w:rsidR="00302997" w:rsidRPr="00302997" w:rsidRDefault="00302997" w:rsidP="00302997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val="en-GB" w:eastAsia="en-GB"/>
        </w:rPr>
      </w:pPr>
      <w:r w:rsidRPr="00302997">
        <w:rPr>
          <w:rFonts w:ascii="Helvetica" w:eastAsia="Times New Roman" w:hAnsi="Helvetica" w:cs="Times New Roman"/>
          <w:b/>
          <w:bCs/>
          <w:color w:val="333333"/>
          <w:sz w:val="24"/>
          <w:szCs w:val="24"/>
          <w:lang w:val="en-GB" w:eastAsia="en-GB"/>
        </w:rPr>
        <w:t>Dental Practice Management </w:t>
      </w:r>
    </w:p>
    <w:p w14:paraId="6847F831" w14:textId="77777777" w:rsidR="00302997" w:rsidRPr="00302997" w:rsidRDefault="00302997" w:rsidP="00302997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val="en-GB" w:eastAsia="en-GB"/>
        </w:rPr>
      </w:pPr>
      <w:r w:rsidRPr="00302997">
        <w:rPr>
          <w:rFonts w:ascii="Helvetica" w:eastAsia="Times New Roman" w:hAnsi="Helvetica" w:cs="Times New Roman"/>
          <w:b/>
          <w:bCs/>
          <w:color w:val="333333"/>
          <w:sz w:val="24"/>
          <w:szCs w:val="24"/>
          <w:lang w:val="en-GB" w:eastAsia="en-GB"/>
        </w:rPr>
        <w:t>Dental Implant Marketing </w:t>
      </w:r>
    </w:p>
    <w:p w14:paraId="2C094E96" w14:textId="77777777" w:rsidR="00302997" w:rsidRPr="00302997" w:rsidRDefault="00302997" w:rsidP="00302997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val="en-GB" w:eastAsia="en-GB"/>
        </w:rPr>
      </w:pPr>
      <w:r w:rsidRPr="00302997">
        <w:rPr>
          <w:rFonts w:ascii="Helvetica" w:eastAsia="Times New Roman" w:hAnsi="Helvetica" w:cs="Times New Roman"/>
          <w:b/>
          <w:bCs/>
          <w:color w:val="333333"/>
          <w:sz w:val="24"/>
          <w:szCs w:val="24"/>
          <w:lang w:val="en-GB" w:eastAsia="en-GB"/>
        </w:rPr>
        <w:lastRenderedPageBreak/>
        <w:t>Dental Event Organiser </w:t>
      </w:r>
    </w:p>
    <w:p w14:paraId="7C18A1B6" w14:textId="77777777" w:rsidR="00302997" w:rsidRPr="00302997" w:rsidRDefault="00302997" w:rsidP="00302997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val="en-GB" w:eastAsia="en-GB"/>
        </w:rPr>
      </w:pPr>
      <w:r w:rsidRPr="00302997">
        <w:rPr>
          <w:rFonts w:ascii="Helvetica" w:eastAsia="Times New Roman" w:hAnsi="Helvetica" w:cs="Times New Roman"/>
          <w:b/>
          <w:bCs/>
          <w:color w:val="333333"/>
          <w:sz w:val="24"/>
          <w:szCs w:val="24"/>
          <w:lang w:val="en-GB" w:eastAsia="en-GB"/>
        </w:rPr>
        <w:t>Public Health Education Camps </w:t>
      </w:r>
    </w:p>
    <w:p w14:paraId="5800BF6C" w14:textId="77777777" w:rsidR="00302997" w:rsidRPr="00302997" w:rsidRDefault="00302997" w:rsidP="00302997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val="en-GB" w:eastAsia="en-GB"/>
        </w:rPr>
      </w:pPr>
      <w:r w:rsidRPr="00302997">
        <w:rPr>
          <w:rFonts w:ascii="Helvetica" w:eastAsia="Times New Roman" w:hAnsi="Helvetica" w:cs="Times New Roman"/>
          <w:b/>
          <w:bCs/>
          <w:color w:val="333333"/>
          <w:sz w:val="24"/>
          <w:szCs w:val="24"/>
          <w:lang w:val="en-GB" w:eastAsia="en-GB"/>
        </w:rPr>
        <w:t>Short-Term Epidemiological Surveys </w:t>
      </w:r>
    </w:p>
    <w:p w14:paraId="2FBC7943" w14:textId="77777777" w:rsidR="00302997" w:rsidRPr="00302997" w:rsidRDefault="00302997" w:rsidP="00302997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val="en-GB" w:eastAsia="en-GB"/>
        </w:rPr>
      </w:pPr>
      <w:r w:rsidRPr="00302997">
        <w:rPr>
          <w:rFonts w:ascii="Helvetica" w:eastAsia="Times New Roman" w:hAnsi="Helvetica" w:cs="Times New Roman"/>
          <w:b/>
          <w:bCs/>
          <w:color w:val="333333"/>
          <w:sz w:val="24"/>
          <w:szCs w:val="24"/>
          <w:lang w:val="en-GB" w:eastAsia="en-GB"/>
        </w:rPr>
        <w:t>Street Play Programs Within Nashik District. </w:t>
      </w:r>
    </w:p>
    <w:p w14:paraId="6C84CFCF" w14:textId="77777777" w:rsidR="00302997" w:rsidRPr="00302997" w:rsidRDefault="00302997" w:rsidP="00302997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val="en-GB" w:eastAsia="en-GB"/>
        </w:rPr>
      </w:pPr>
      <w:r w:rsidRPr="00302997">
        <w:rPr>
          <w:rFonts w:ascii="Helvetica" w:eastAsia="Times New Roman" w:hAnsi="Helvetica" w:cs="Times New Roman"/>
          <w:b/>
          <w:bCs/>
          <w:color w:val="333333"/>
          <w:sz w:val="24"/>
          <w:szCs w:val="24"/>
          <w:lang w:val="en-GB" w:eastAsia="en-GB"/>
        </w:rPr>
        <w:t>Lecturer in Dental College /University</w:t>
      </w:r>
    </w:p>
    <w:p w14:paraId="3BA3F527" w14:textId="77777777" w:rsidR="00B13C5A" w:rsidRDefault="00B13C5A" w:rsidP="00B13C5A">
      <w:pPr>
        <w:pStyle w:val="Default"/>
        <w:jc w:val="both"/>
        <w:rPr>
          <w:sz w:val="28"/>
          <w:szCs w:val="28"/>
        </w:rPr>
      </w:pPr>
    </w:p>
    <w:p w14:paraId="1C009EEE" w14:textId="77777777" w:rsidR="00B13C5A" w:rsidRDefault="00B13C5A" w:rsidP="00B13C5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I wish to offer my candidature for the same and supply hereunder my relevant to the job. </w:t>
      </w:r>
    </w:p>
    <w:p w14:paraId="5EDDC80E" w14:textId="77777777" w:rsidR="00B13C5A" w:rsidRDefault="00B13C5A" w:rsidP="00B13C5A">
      <w:pPr>
        <w:pStyle w:val="Default"/>
        <w:jc w:val="both"/>
        <w:rPr>
          <w:sz w:val="28"/>
          <w:szCs w:val="28"/>
        </w:rPr>
      </w:pPr>
    </w:p>
    <w:p w14:paraId="7D50B8BE" w14:textId="77777777" w:rsidR="00B13C5A" w:rsidRDefault="00B13C5A" w:rsidP="00B13C5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If you favor me with an appointment I shall do my best to work to the entire satisfaction of my superiors. </w:t>
      </w:r>
    </w:p>
    <w:p w14:paraId="1CCC544D" w14:textId="77777777" w:rsidR="00B13C5A" w:rsidRDefault="00B13C5A" w:rsidP="00B13C5A">
      <w:pPr>
        <w:pStyle w:val="Default"/>
        <w:jc w:val="both"/>
        <w:rPr>
          <w:sz w:val="28"/>
          <w:szCs w:val="28"/>
        </w:rPr>
      </w:pPr>
    </w:p>
    <w:p w14:paraId="65CACA70" w14:textId="77777777" w:rsidR="00B13C5A" w:rsidRDefault="00B13C5A" w:rsidP="00B13C5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Kindly requesting you to provide me necessary information regarding the same. </w:t>
      </w:r>
    </w:p>
    <w:p w14:paraId="2FC51AEE" w14:textId="77777777" w:rsidR="00B13C5A" w:rsidRDefault="00B13C5A" w:rsidP="00B13C5A">
      <w:pPr>
        <w:pStyle w:val="Default"/>
        <w:jc w:val="both"/>
        <w:rPr>
          <w:sz w:val="28"/>
          <w:szCs w:val="28"/>
        </w:rPr>
      </w:pPr>
    </w:p>
    <w:p w14:paraId="37A6FA0C" w14:textId="77777777" w:rsidR="00B13C5A" w:rsidRDefault="00B13C5A" w:rsidP="00B13C5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Waiting for Reply. </w:t>
      </w:r>
    </w:p>
    <w:p w14:paraId="1BD3732E" w14:textId="77777777" w:rsidR="00B13C5A" w:rsidRDefault="00B13C5A" w:rsidP="00B13C5A">
      <w:pPr>
        <w:pStyle w:val="Default"/>
        <w:jc w:val="both"/>
        <w:rPr>
          <w:sz w:val="28"/>
          <w:szCs w:val="28"/>
        </w:rPr>
      </w:pPr>
    </w:p>
    <w:p w14:paraId="19F676DE" w14:textId="77777777" w:rsidR="00B13C5A" w:rsidRDefault="00B13C5A" w:rsidP="00B13C5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Thanking You, </w:t>
      </w:r>
    </w:p>
    <w:p w14:paraId="1F3ADD3F" w14:textId="77777777" w:rsidR="00B13C5A" w:rsidRDefault="00B13C5A" w:rsidP="00B13C5A">
      <w:pPr>
        <w:pStyle w:val="Default"/>
        <w:jc w:val="both"/>
        <w:rPr>
          <w:sz w:val="28"/>
          <w:szCs w:val="28"/>
        </w:rPr>
      </w:pPr>
    </w:p>
    <w:p w14:paraId="30466F03" w14:textId="77777777" w:rsidR="00B13C5A" w:rsidRDefault="00B13C5A" w:rsidP="00B13C5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Yours faithfully, </w:t>
      </w:r>
    </w:p>
    <w:p w14:paraId="191D979D" w14:textId="77777777" w:rsidR="00B13C5A" w:rsidRDefault="00B13C5A" w:rsidP="00B13C5A">
      <w:pPr>
        <w:pStyle w:val="Default"/>
        <w:jc w:val="both"/>
        <w:rPr>
          <w:sz w:val="28"/>
          <w:szCs w:val="28"/>
        </w:rPr>
      </w:pPr>
    </w:p>
    <w:p w14:paraId="1F4E2D7E" w14:textId="77777777" w:rsidR="00B13C5A" w:rsidRDefault="00B13C5A" w:rsidP="00B13C5A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Dr. Sachin B. Chinchale </w:t>
      </w:r>
    </w:p>
    <w:p w14:paraId="1533EAE1" w14:textId="77777777" w:rsidR="00B13C5A" w:rsidRDefault="00B13C5A" w:rsidP="00B13C5A">
      <w:pPr>
        <w:pStyle w:val="Default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Encl.: </w:t>
      </w:r>
    </w:p>
    <w:p w14:paraId="03C684BF" w14:textId="77777777" w:rsidR="00B13C5A" w:rsidRDefault="00B13C5A" w:rsidP="00B13C5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Curriculum-Vitae </w:t>
      </w:r>
    </w:p>
    <w:p w14:paraId="71DF400B" w14:textId="77777777" w:rsidR="00B13C5A" w:rsidRDefault="00B13C5A" w:rsidP="00B13C5A">
      <w:pPr>
        <w:pStyle w:val="Default"/>
        <w:pageBreakBefore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Curriculum-Vitae</w:t>
      </w:r>
    </w:p>
    <w:p w14:paraId="1CA8C9BA" w14:textId="77777777" w:rsidR="00B13C5A" w:rsidRDefault="00B13C5A" w:rsidP="00B13C5A">
      <w:pPr>
        <w:pStyle w:val="Default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Name: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DR. SACHIN BALNATH CHINCHALE </w:t>
      </w:r>
    </w:p>
    <w:p w14:paraId="124FB56C" w14:textId="77777777" w:rsidR="00B13C5A" w:rsidRDefault="00B13C5A" w:rsidP="00B13C5A">
      <w:pPr>
        <w:pStyle w:val="Default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Father’s Name: </w:t>
      </w:r>
      <w:r>
        <w:rPr>
          <w:b/>
          <w:bCs/>
          <w:sz w:val="28"/>
          <w:szCs w:val="28"/>
        </w:rPr>
        <w:tab/>
        <w:t xml:space="preserve">MR. BALNATH R. CHINCHALE </w:t>
      </w:r>
    </w:p>
    <w:p w14:paraId="16EFA357" w14:textId="77777777" w:rsidR="00B13C5A" w:rsidRDefault="00B13C5A" w:rsidP="00B13C5A">
      <w:pPr>
        <w:pStyle w:val="Default"/>
        <w:ind w:left="144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He is retired government servant </w:t>
      </w:r>
    </w:p>
    <w:p w14:paraId="0259EF71" w14:textId="77777777" w:rsidR="00B13C5A" w:rsidRDefault="00B13C5A" w:rsidP="00B13C5A">
      <w:pPr>
        <w:pStyle w:val="Default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Mother’s Name: </w:t>
      </w:r>
      <w:r>
        <w:rPr>
          <w:b/>
          <w:bCs/>
          <w:sz w:val="28"/>
          <w:szCs w:val="28"/>
        </w:rPr>
        <w:tab/>
        <w:t xml:space="preserve">Mrs. Shobha Balnath Chinchale </w:t>
      </w:r>
    </w:p>
    <w:p w14:paraId="4F436351" w14:textId="77777777" w:rsidR="00B13C5A" w:rsidRDefault="00B13C5A" w:rsidP="00B13C5A">
      <w:pPr>
        <w:pStyle w:val="Default"/>
        <w:ind w:left="144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She is house wife </w:t>
      </w:r>
    </w:p>
    <w:p w14:paraId="67460D24" w14:textId="77777777" w:rsidR="00B13C5A" w:rsidRDefault="00B13C5A" w:rsidP="00B13C5A">
      <w:pPr>
        <w:pStyle w:val="Default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Date of Birth: </w:t>
      </w:r>
      <w:r>
        <w:rPr>
          <w:b/>
          <w:bCs/>
          <w:sz w:val="28"/>
          <w:szCs w:val="28"/>
        </w:rPr>
        <w:tab/>
      </w:r>
      <w:r>
        <w:rPr>
          <w:sz w:val="28"/>
          <w:szCs w:val="28"/>
        </w:rPr>
        <w:t>7</w:t>
      </w:r>
      <w:r>
        <w:rPr>
          <w:sz w:val="18"/>
          <w:szCs w:val="18"/>
        </w:rPr>
        <w:t xml:space="preserve">th </w:t>
      </w:r>
      <w:r>
        <w:rPr>
          <w:sz w:val="28"/>
          <w:szCs w:val="28"/>
        </w:rPr>
        <w:t xml:space="preserve">October, 1983. </w:t>
      </w:r>
    </w:p>
    <w:p w14:paraId="05731272" w14:textId="77777777" w:rsidR="00B13C5A" w:rsidRDefault="00B13C5A" w:rsidP="00B13C5A">
      <w:pPr>
        <w:pStyle w:val="Default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Marital Status: </w:t>
      </w:r>
      <w:r>
        <w:rPr>
          <w:b/>
          <w:bCs/>
          <w:sz w:val="28"/>
          <w:szCs w:val="28"/>
        </w:rPr>
        <w:tab/>
      </w:r>
      <w:r>
        <w:rPr>
          <w:sz w:val="28"/>
          <w:szCs w:val="28"/>
        </w:rPr>
        <w:t xml:space="preserve">Married </w:t>
      </w:r>
    </w:p>
    <w:p w14:paraId="2A975643" w14:textId="77777777" w:rsidR="00B13C5A" w:rsidRDefault="00B13C5A" w:rsidP="00B13C5A">
      <w:pPr>
        <w:pStyle w:val="Default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Wife Name: </w:t>
      </w:r>
      <w:r>
        <w:rPr>
          <w:b/>
          <w:bCs/>
          <w:sz w:val="28"/>
          <w:szCs w:val="28"/>
        </w:rPr>
        <w:tab/>
        <w:t xml:space="preserve">Dr. Akanksha Sachin Chinchale (BDS) </w:t>
      </w:r>
    </w:p>
    <w:p w14:paraId="0AD520AF" w14:textId="77777777" w:rsidR="00B13C5A" w:rsidRDefault="00B13C5A" w:rsidP="00B13C5A">
      <w:pPr>
        <w:pStyle w:val="Default"/>
        <w:ind w:left="2160" w:firstLine="720"/>
        <w:jc w:val="both"/>
        <w:rPr>
          <w:sz w:val="28"/>
          <w:szCs w:val="28"/>
        </w:rPr>
      </w:pPr>
      <w:r>
        <w:rPr>
          <w:sz w:val="28"/>
          <w:szCs w:val="28"/>
        </w:rPr>
        <w:t>She is Dentist by profession. Experience 5 years General Dentistry</w:t>
      </w:r>
    </w:p>
    <w:p w14:paraId="2D5392F9" w14:textId="77777777" w:rsidR="00B13C5A" w:rsidRDefault="00B13C5A" w:rsidP="00B13C5A">
      <w:pPr>
        <w:pStyle w:val="Default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Religion: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sz w:val="28"/>
          <w:szCs w:val="28"/>
        </w:rPr>
        <w:t xml:space="preserve">Hindu- Devang Koshti </w:t>
      </w:r>
    </w:p>
    <w:p w14:paraId="7A3A132D" w14:textId="77777777" w:rsidR="00B13C5A" w:rsidRDefault="00B13C5A" w:rsidP="00B13C5A">
      <w:pPr>
        <w:pStyle w:val="Default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Nationality</w:t>
      </w:r>
      <w:r>
        <w:rPr>
          <w:sz w:val="28"/>
          <w:szCs w:val="28"/>
        </w:rPr>
        <w:t xml:space="preserve">: </w:t>
      </w:r>
      <w:r>
        <w:rPr>
          <w:sz w:val="28"/>
          <w:szCs w:val="28"/>
        </w:rPr>
        <w:tab/>
        <w:t xml:space="preserve">Indian. </w:t>
      </w:r>
    </w:p>
    <w:p w14:paraId="20FE9272" w14:textId="77777777" w:rsidR="00B13C5A" w:rsidRDefault="00B13C5A" w:rsidP="00B13C5A">
      <w:pPr>
        <w:pStyle w:val="Default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Languages: </w:t>
      </w:r>
      <w:r>
        <w:rPr>
          <w:b/>
          <w:bCs/>
          <w:sz w:val="28"/>
          <w:szCs w:val="28"/>
        </w:rPr>
        <w:tab/>
      </w:r>
      <w:r>
        <w:rPr>
          <w:sz w:val="28"/>
          <w:szCs w:val="28"/>
        </w:rPr>
        <w:t xml:space="preserve">English, Hindi, Marathi, Sanskrit </w:t>
      </w:r>
    </w:p>
    <w:p w14:paraId="6144E4DF" w14:textId="77777777" w:rsidR="00B13C5A" w:rsidRDefault="00B13C5A" w:rsidP="00B13C5A">
      <w:pPr>
        <w:pStyle w:val="Default"/>
        <w:ind w:left="2160" w:hanging="216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Address: </w:t>
      </w:r>
      <w:r>
        <w:rPr>
          <w:b/>
          <w:bCs/>
          <w:sz w:val="28"/>
          <w:szCs w:val="28"/>
        </w:rPr>
        <w:tab/>
      </w:r>
      <w:r>
        <w:rPr>
          <w:sz w:val="28"/>
          <w:szCs w:val="28"/>
        </w:rPr>
        <w:t xml:space="preserve">“Renuka”, Plot no. 45, Shidhi Vinayak Township, near Ayodhya Nagri, Amrutdham, Pachavati, Nashik. Maharastra INDIA. 422 003. </w:t>
      </w:r>
    </w:p>
    <w:p w14:paraId="2B0D2777" w14:textId="77777777" w:rsidR="00B13C5A" w:rsidRDefault="00B13C5A" w:rsidP="00B13C5A">
      <w:pPr>
        <w:pStyle w:val="Default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Phone no. </w:t>
      </w:r>
      <w:r>
        <w:rPr>
          <w:sz w:val="28"/>
          <w:szCs w:val="28"/>
        </w:rPr>
        <w:t>M:</w:t>
      </w:r>
      <w:r>
        <w:rPr>
          <w:sz w:val="28"/>
          <w:szCs w:val="28"/>
        </w:rPr>
        <w:tab/>
        <w:t xml:space="preserve"> +919890154498,+917276765112 </w:t>
      </w:r>
    </w:p>
    <w:p w14:paraId="32AFBBA6" w14:textId="77777777" w:rsidR="00B13C5A" w:rsidRDefault="00B13C5A" w:rsidP="00B13C5A">
      <w:pPr>
        <w:pStyle w:val="Default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Email: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sz w:val="28"/>
          <w:szCs w:val="28"/>
        </w:rPr>
        <w:t xml:space="preserve">sachinchinchale@gmail.com </w:t>
      </w:r>
    </w:p>
    <w:p w14:paraId="1ABEAAB8" w14:textId="77777777" w:rsidR="00B13C5A" w:rsidRDefault="00422094" w:rsidP="00B13C5A">
      <w:pPr>
        <w:pStyle w:val="Default"/>
        <w:ind w:left="1440" w:firstLine="720"/>
        <w:jc w:val="both"/>
        <w:rPr>
          <w:sz w:val="28"/>
          <w:szCs w:val="28"/>
        </w:rPr>
      </w:pPr>
      <w:hyperlink r:id="rId33" w:history="1">
        <w:r w:rsidR="00B13C5A" w:rsidRPr="00845C88">
          <w:rPr>
            <w:rStyle w:val="Hyperlink"/>
            <w:sz w:val="28"/>
            <w:szCs w:val="28"/>
          </w:rPr>
          <w:t>dr.sachinchale@rediffmail.com</w:t>
        </w:r>
      </w:hyperlink>
      <w:r w:rsidR="00B13C5A">
        <w:rPr>
          <w:sz w:val="28"/>
          <w:szCs w:val="28"/>
        </w:rPr>
        <w:t xml:space="preserve"> </w:t>
      </w:r>
    </w:p>
    <w:p w14:paraId="1FA81F66" w14:textId="77777777" w:rsidR="00B13C5A" w:rsidRDefault="00B13C5A" w:rsidP="00B13C5A">
      <w:pPr>
        <w:pStyle w:val="Default"/>
        <w:ind w:left="1440" w:firstLine="720"/>
        <w:jc w:val="both"/>
        <w:rPr>
          <w:sz w:val="28"/>
          <w:szCs w:val="28"/>
        </w:rPr>
      </w:pPr>
    </w:p>
    <w:p w14:paraId="0FC95BA2" w14:textId="77777777" w:rsidR="00B13C5A" w:rsidRDefault="00B13C5A" w:rsidP="00B13C5A">
      <w:pPr>
        <w:pStyle w:val="Default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Educational Qualification: </w:t>
      </w:r>
    </w:p>
    <w:p w14:paraId="3ACD0595" w14:textId="77777777" w:rsidR="00B13C5A" w:rsidRDefault="00B13C5A" w:rsidP="00B13C5A">
      <w:pPr>
        <w:pStyle w:val="Default"/>
        <w:jc w:val="both"/>
        <w:rPr>
          <w:sz w:val="28"/>
          <w:szCs w:val="28"/>
        </w:rPr>
      </w:pPr>
    </w:p>
    <w:p w14:paraId="665BF3A7" w14:textId="77777777" w:rsidR="00B13C5A" w:rsidRDefault="00B13C5A" w:rsidP="00B13C5A">
      <w:pPr>
        <w:pStyle w:val="Default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B.D.S. ( Bachelor in Dental Surgery ) </w:t>
      </w:r>
    </w:p>
    <w:p w14:paraId="709F354B" w14:textId="77777777" w:rsidR="00B13C5A" w:rsidRDefault="00B13C5A" w:rsidP="00B13C5A">
      <w:pPr>
        <w:pStyle w:val="Default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Reg. No. A-13266 </w:t>
      </w:r>
    </w:p>
    <w:tbl>
      <w:tblPr>
        <w:tblW w:w="10116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988"/>
        <w:gridCol w:w="2634"/>
        <w:gridCol w:w="2610"/>
        <w:gridCol w:w="1884"/>
      </w:tblGrid>
      <w:tr w:rsidR="00B13C5A" w14:paraId="6E2BB78B" w14:textId="77777777" w:rsidTr="00B27D8A">
        <w:trPr>
          <w:trHeight w:val="285"/>
        </w:trPr>
        <w:tc>
          <w:tcPr>
            <w:tcW w:w="2988" w:type="dxa"/>
          </w:tcPr>
          <w:p w14:paraId="26CC601B" w14:textId="77777777" w:rsidR="00B13C5A" w:rsidRDefault="00B13C5A" w:rsidP="00B27D8A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Qualifications in Details: Education </w:t>
            </w:r>
          </w:p>
        </w:tc>
        <w:tc>
          <w:tcPr>
            <w:tcW w:w="2634" w:type="dxa"/>
          </w:tcPr>
          <w:p w14:paraId="098FA7FB" w14:textId="77777777" w:rsidR="00B13C5A" w:rsidRDefault="00B13C5A" w:rsidP="00B27D8A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Board/ university </w:t>
            </w:r>
          </w:p>
        </w:tc>
        <w:tc>
          <w:tcPr>
            <w:tcW w:w="2610" w:type="dxa"/>
          </w:tcPr>
          <w:p w14:paraId="672BF630" w14:textId="77777777" w:rsidR="00B13C5A" w:rsidRDefault="00B13C5A" w:rsidP="00B27D8A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Year of passing </w:t>
            </w:r>
          </w:p>
        </w:tc>
        <w:tc>
          <w:tcPr>
            <w:tcW w:w="1884" w:type="dxa"/>
          </w:tcPr>
          <w:p w14:paraId="1C907D82" w14:textId="77777777" w:rsidR="00B13C5A" w:rsidRDefault="00B13C5A" w:rsidP="00B27D8A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Marks/out of </w:t>
            </w:r>
          </w:p>
        </w:tc>
      </w:tr>
      <w:tr w:rsidR="00B13C5A" w14:paraId="6488FA29" w14:textId="77777777" w:rsidTr="00B27D8A">
        <w:trPr>
          <w:trHeight w:val="128"/>
        </w:trPr>
        <w:tc>
          <w:tcPr>
            <w:tcW w:w="2988" w:type="dxa"/>
          </w:tcPr>
          <w:p w14:paraId="1E2D4F1A" w14:textId="77777777" w:rsidR="00B13C5A" w:rsidRDefault="00B13C5A" w:rsidP="00B27D8A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H.S.C. </w:t>
            </w:r>
          </w:p>
        </w:tc>
        <w:tc>
          <w:tcPr>
            <w:tcW w:w="2634" w:type="dxa"/>
          </w:tcPr>
          <w:p w14:paraId="4B4058CF" w14:textId="77777777" w:rsidR="00B13C5A" w:rsidRDefault="00B13C5A" w:rsidP="00B27D8A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Nashik </w:t>
            </w:r>
          </w:p>
        </w:tc>
        <w:tc>
          <w:tcPr>
            <w:tcW w:w="2610" w:type="dxa"/>
          </w:tcPr>
          <w:p w14:paraId="7E9BD829" w14:textId="77777777" w:rsidR="00B13C5A" w:rsidRDefault="00B13C5A" w:rsidP="00B27D8A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March- 1999 </w:t>
            </w:r>
          </w:p>
        </w:tc>
        <w:tc>
          <w:tcPr>
            <w:tcW w:w="1884" w:type="dxa"/>
          </w:tcPr>
          <w:p w14:paraId="3BC08A5E" w14:textId="77777777" w:rsidR="00B13C5A" w:rsidRDefault="00B13C5A" w:rsidP="00B27D8A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472/600 </w:t>
            </w:r>
          </w:p>
        </w:tc>
      </w:tr>
      <w:tr w:rsidR="00B13C5A" w14:paraId="0FACB606" w14:textId="77777777" w:rsidTr="00B27D8A">
        <w:trPr>
          <w:trHeight w:val="156"/>
        </w:trPr>
        <w:tc>
          <w:tcPr>
            <w:tcW w:w="2988" w:type="dxa"/>
          </w:tcPr>
          <w:p w14:paraId="75F1D1B4" w14:textId="77777777" w:rsidR="00B13C5A" w:rsidRDefault="00B13C5A" w:rsidP="00B27D8A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1st BDS </w:t>
            </w:r>
          </w:p>
        </w:tc>
        <w:tc>
          <w:tcPr>
            <w:tcW w:w="2634" w:type="dxa"/>
          </w:tcPr>
          <w:p w14:paraId="5906EC49" w14:textId="77777777" w:rsidR="00B13C5A" w:rsidRDefault="00B13C5A" w:rsidP="00B27D8A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MUHS, Nashik </w:t>
            </w:r>
          </w:p>
        </w:tc>
        <w:tc>
          <w:tcPr>
            <w:tcW w:w="2610" w:type="dxa"/>
          </w:tcPr>
          <w:p w14:paraId="79A39D22" w14:textId="77777777" w:rsidR="00B13C5A" w:rsidRDefault="00B13C5A" w:rsidP="00B27D8A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May- 2002 </w:t>
            </w:r>
          </w:p>
        </w:tc>
        <w:tc>
          <w:tcPr>
            <w:tcW w:w="1884" w:type="dxa"/>
          </w:tcPr>
          <w:p w14:paraId="14D021C8" w14:textId="77777777" w:rsidR="00B13C5A" w:rsidRDefault="00B13C5A" w:rsidP="00B27D8A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376/600 </w:t>
            </w:r>
          </w:p>
        </w:tc>
      </w:tr>
      <w:tr w:rsidR="00B13C5A" w14:paraId="5680DF47" w14:textId="77777777" w:rsidTr="00B27D8A">
        <w:trPr>
          <w:trHeight w:val="156"/>
        </w:trPr>
        <w:tc>
          <w:tcPr>
            <w:tcW w:w="2988" w:type="dxa"/>
          </w:tcPr>
          <w:p w14:paraId="6FCFB8C7" w14:textId="77777777" w:rsidR="00B13C5A" w:rsidRDefault="00B13C5A" w:rsidP="00B27D8A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2nd BDS </w:t>
            </w:r>
          </w:p>
        </w:tc>
        <w:tc>
          <w:tcPr>
            <w:tcW w:w="2634" w:type="dxa"/>
          </w:tcPr>
          <w:p w14:paraId="0EF097C4" w14:textId="77777777" w:rsidR="00B13C5A" w:rsidRDefault="00B13C5A" w:rsidP="00B27D8A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MUHS, Nashik </w:t>
            </w:r>
          </w:p>
        </w:tc>
        <w:tc>
          <w:tcPr>
            <w:tcW w:w="2610" w:type="dxa"/>
          </w:tcPr>
          <w:p w14:paraId="3EFAFC37" w14:textId="77777777" w:rsidR="00B13C5A" w:rsidRDefault="00B13C5A" w:rsidP="00B27D8A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May- 2003 </w:t>
            </w:r>
          </w:p>
        </w:tc>
        <w:tc>
          <w:tcPr>
            <w:tcW w:w="1884" w:type="dxa"/>
          </w:tcPr>
          <w:p w14:paraId="3DAAA4CB" w14:textId="77777777" w:rsidR="00B13C5A" w:rsidRDefault="00B13C5A" w:rsidP="00B27D8A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494/800 </w:t>
            </w:r>
          </w:p>
        </w:tc>
      </w:tr>
      <w:tr w:rsidR="00B13C5A" w14:paraId="0ABF69C4" w14:textId="77777777" w:rsidTr="00B27D8A">
        <w:trPr>
          <w:trHeight w:val="156"/>
        </w:trPr>
        <w:tc>
          <w:tcPr>
            <w:tcW w:w="2988" w:type="dxa"/>
          </w:tcPr>
          <w:p w14:paraId="29029756" w14:textId="77777777" w:rsidR="00B13C5A" w:rsidRDefault="00B13C5A" w:rsidP="00B27D8A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3rd BDS </w:t>
            </w:r>
          </w:p>
        </w:tc>
        <w:tc>
          <w:tcPr>
            <w:tcW w:w="2634" w:type="dxa"/>
          </w:tcPr>
          <w:p w14:paraId="63749156" w14:textId="77777777" w:rsidR="00B13C5A" w:rsidRDefault="00B13C5A" w:rsidP="00B27D8A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MUHS, Nashik </w:t>
            </w:r>
          </w:p>
        </w:tc>
        <w:tc>
          <w:tcPr>
            <w:tcW w:w="2610" w:type="dxa"/>
          </w:tcPr>
          <w:p w14:paraId="09F87AF2" w14:textId="77777777" w:rsidR="00B13C5A" w:rsidRDefault="00B13C5A" w:rsidP="00B27D8A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June- 2004 </w:t>
            </w:r>
          </w:p>
        </w:tc>
        <w:tc>
          <w:tcPr>
            <w:tcW w:w="1884" w:type="dxa"/>
          </w:tcPr>
          <w:p w14:paraId="1C913C34" w14:textId="77777777" w:rsidR="00B13C5A" w:rsidRDefault="00B13C5A" w:rsidP="00B27D8A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393/700 </w:t>
            </w:r>
          </w:p>
        </w:tc>
      </w:tr>
      <w:tr w:rsidR="00B13C5A" w14:paraId="345457D4" w14:textId="77777777" w:rsidTr="00B27D8A">
        <w:trPr>
          <w:trHeight w:val="128"/>
        </w:trPr>
        <w:tc>
          <w:tcPr>
            <w:tcW w:w="2988" w:type="dxa"/>
          </w:tcPr>
          <w:p w14:paraId="6C4933A1" w14:textId="77777777" w:rsidR="00B13C5A" w:rsidRDefault="00B13C5A" w:rsidP="00B27D8A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Final BDS </w:t>
            </w:r>
          </w:p>
        </w:tc>
        <w:tc>
          <w:tcPr>
            <w:tcW w:w="2634" w:type="dxa"/>
          </w:tcPr>
          <w:p w14:paraId="4F4EA6DE" w14:textId="77777777" w:rsidR="00B13C5A" w:rsidRDefault="00B13C5A" w:rsidP="00B27D8A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MUHS, Nashik </w:t>
            </w:r>
          </w:p>
        </w:tc>
        <w:tc>
          <w:tcPr>
            <w:tcW w:w="2610" w:type="dxa"/>
          </w:tcPr>
          <w:p w14:paraId="17646466" w14:textId="77777777" w:rsidR="00B13C5A" w:rsidRDefault="00B13C5A" w:rsidP="00B27D8A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July/August- 2005 </w:t>
            </w:r>
          </w:p>
        </w:tc>
        <w:tc>
          <w:tcPr>
            <w:tcW w:w="1884" w:type="dxa"/>
          </w:tcPr>
          <w:p w14:paraId="016C570E" w14:textId="77777777" w:rsidR="00B13C5A" w:rsidRDefault="00B13C5A" w:rsidP="00B27D8A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848/1400 </w:t>
            </w:r>
          </w:p>
        </w:tc>
      </w:tr>
    </w:tbl>
    <w:p w14:paraId="22BA2C25" w14:textId="77777777" w:rsidR="00B13C5A" w:rsidRDefault="00B13C5A" w:rsidP="00B13C5A">
      <w:pPr>
        <w:jc w:val="both"/>
      </w:pPr>
    </w:p>
    <w:p w14:paraId="5B3C5B66" w14:textId="77777777" w:rsidR="00B13C5A" w:rsidRDefault="00B13C5A" w:rsidP="00B13C5A">
      <w:pPr>
        <w:pStyle w:val="Default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Other achievements: </w:t>
      </w:r>
    </w:p>
    <w:p w14:paraId="358B32FB" w14:textId="77777777" w:rsidR="00B13C5A" w:rsidRDefault="00B13C5A" w:rsidP="00B13C5A">
      <w:pPr>
        <w:pStyle w:val="Default"/>
        <w:jc w:val="both"/>
        <w:rPr>
          <w:sz w:val="28"/>
          <w:szCs w:val="28"/>
        </w:rPr>
      </w:pPr>
    </w:p>
    <w:p w14:paraId="382F9DF4" w14:textId="77777777" w:rsidR="00B13C5A" w:rsidRDefault="00B13C5A" w:rsidP="00B13C5A">
      <w:pPr>
        <w:pStyle w:val="Default"/>
        <w:spacing w:after="3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1. Qualified in Maharashtra Talent Search Examination, and got certificate award for the same from Wadia Institute Pune. </w:t>
      </w:r>
    </w:p>
    <w:p w14:paraId="15CB5A28" w14:textId="77777777" w:rsidR="00B13C5A" w:rsidRDefault="00B13C5A" w:rsidP="00B13C5A">
      <w:pPr>
        <w:pStyle w:val="Default"/>
        <w:spacing w:after="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Completed Elementary and Intermediate Drawing Examinations and achieved awards for the same from Maharashtra Gov. </w:t>
      </w:r>
    </w:p>
    <w:p w14:paraId="354E7312" w14:textId="77777777" w:rsidR="00B13C5A" w:rsidRDefault="00B13C5A" w:rsidP="00B13C5A">
      <w:pPr>
        <w:pStyle w:val="Default"/>
        <w:spacing w:after="39"/>
        <w:jc w:val="both"/>
        <w:rPr>
          <w:sz w:val="28"/>
          <w:szCs w:val="28"/>
        </w:rPr>
      </w:pPr>
      <w:r>
        <w:rPr>
          <w:sz w:val="28"/>
          <w:szCs w:val="28"/>
        </w:rPr>
        <w:t>3. Stood first in Prosthodontics preclinical practical university examination held during 2</w:t>
      </w:r>
      <w:r>
        <w:rPr>
          <w:sz w:val="18"/>
          <w:szCs w:val="18"/>
        </w:rPr>
        <w:t xml:space="preserve">nd </w:t>
      </w:r>
      <w:r>
        <w:rPr>
          <w:sz w:val="28"/>
          <w:szCs w:val="28"/>
        </w:rPr>
        <w:t xml:space="preserve">BDS, may 2003. ( marks 80 out of 100) </w:t>
      </w:r>
    </w:p>
    <w:p w14:paraId="1DA13868" w14:textId="77777777" w:rsidR="00B13C5A" w:rsidRDefault="00B13C5A" w:rsidP="00B13C5A">
      <w:pPr>
        <w:pStyle w:val="Default"/>
        <w:spacing w:after="39"/>
        <w:jc w:val="both"/>
        <w:rPr>
          <w:sz w:val="28"/>
          <w:szCs w:val="28"/>
        </w:rPr>
      </w:pPr>
      <w:r>
        <w:rPr>
          <w:sz w:val="28"/>
          <w:szCs w:val="28"/>
        </w:rPr>
        <w:t>4. Stood 3</w:t>
      </w:r>
      <w:r>
        <w:rPr>
          <w:sz w:val="18"/>
          <w:szCs w:val="18"/>
        </w:rPr>
        <w:t xml:space="preserve">rd </w:t>
      </w:r>
      <w:r>
        <w:rPr>
          <w:sz w:val="28"/>
          <w:szCs w:val="28"/>
        </w:rPr>
        <w:t xml:space="preserve">in MH- CET exam in Yeola Taluka region for medical admission, may, 1999. </w:t>
      </w:r>
    </w:p>
    <w:p w14:paraId="4CFDB078" w14:textId="77777777" w:rsidR="00B13C5A" w:rsidRDefault="00B13C5A" w:rsidP="00B13C5A">
      <w:pPr>
        <w:pStyle w:val="Default"/>
        <w:spacing w:after="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Basic Knowledge about Computer and typewriting. </w:t>
      </w:r>
    </w:p>
    <w:p w14:paraId="3B67B865" w14:textId="77777777" w:rsidR="00B13C5A" w:rsidRDefault="00B13C5A" w:rsidP="00B13C5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Participated in National Social Service Scheme by Tata Institute Bombay and received certificate for the same </w:t>
      </w:r>
    </w:p>
    <w:p w14:paraId="1519DB80" w14:textId="77777777" w:rsidR="00B13C5A" w:rsidRDefault="00B13C5A" w:rsidP="00B13C5A">
      <w:pPr>
        <w:pStyle w:val="Default"/>
        <w:jc w:val="both"/>
        <w:rPr>
          <w:sz w:val="28"/>
          <w:szCs w:val="28"/>
        </w:rPr>
      </w:pPr>
    </w:p>
    <w:p w14:paraId="1C068B0E" w14:textId="77777777" w:rsidR="00B13C5A" w:rsidRDefault="00B13C5A" w:rsidP="00B13C5A">
      <w:pPr>
        <w:pStyle w:val="Default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PERSONAL EXPERIENCE: </w:t>
      </w:r>
    </w:p>
    <w:p w14:paraId="42114B7D" w14:textId="77777777" w:rsidR="00B13C5A" w:rsidRDefault="00B13C5A" w:rsidP="00B13C5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Working as Lecturer in the Department of Prosthetic Dentistry in </w:t>
      </w:r>
      <w:r>
        <w:rPr>
          <w:b/>
          <w:bCs/>
          <w:sz w:val="28"/>
          <w:szCs w:val="28"/>
        </w:rPr>
        <w:t xml:space="preserve">Mahatma Gandhi Vidyamandir’s Dental College and Hospital, </w:t>
      </w:r>
      <w:r>
        <w:rPr>
          <w:sz w:val="28"/>
          <w:szCs w:val="28"/>
        </w:rPr>
        <w:t xml:space="preserve">Panchavati, Nashik. Maharastra. </w:t>
      </w:r>
    </w:p>
    <w:p w14:paraId="2C89C51D" w14:textId="77777777" w:rsidR="00B13C5A" w:rsidRDefault="00B13C5A" w:rsidP="00B13C5A">
      <w:pPr>
        <w:pStyle w:val="Default"/>
        <w:jc w:val="both"/>
        <w:rPr>
          <w:sz w:val="28"/>
          <w:szCs w:val="28"/>
        </w:rPr>
      </w:pPr>
    </w:p>
    <w:p w14:paraId="3C5BC70C" w14:textId="77777777" w:rsidR="00B13C5A" w:rsidRDefault="00B13C5A" w:rsidP="00B13C5A">
      <w:pPr>
        <w:pStyle w:val="Default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Duration: 2</w:t>
      </w:r>
      <w:r>
        <w:rPr>
          <w:b/>
          <w:bCs/>
          <w:sz w:val="18"/>
          <w:szCs w:val="18"/>
        </w:rPr>
        <w:t xml:space="preserve">nd </w:t>
      </w:r>
      <w:r>
        <w:rPr>
          <w:b/>
          <w:bCs/>
          <w:sz w:val="28"/>
          <w:szCs w:val="28"/>
        </w:rPr>
        <w:t>Feb. 2007 to 31/10/2010</w:t>
      </w:r>
      <w:r>
        <w:rPr>
          <w:sz w:val="28"/>
          <w:szCs w:val="28"/>
        </w:rPr>
        <w:t xml:space="preserve">. </w:t>
      </w:r>
    </w:p>
    <w:p w14:paraId="27EFE536" w14:textId="77777777" w:rsidR="00B13C5A" w:rsidRDefault="00B13C5A" w:rsidP="00B13C5A">
      <w:pPr>
        <w:pStyle w:val="Default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Post held in academics</w:t>
      </w:r>
      <w:r>
        <w:rPr>
          <w:sz w:val="28"/>
          <w:szCs w:val="28"/>
        </w:rPr>
        <w:t xml:space="preserve">: Lecturer </w:t>
      </w:r>
    </w:p>
    <w:p w14:paraId="393917E4" w14:textId="77777777" w:rsidR="00B13C5A" w:rsidRDefault="00B13C5A" w:rsidP="00B13C5A">
      <w:pPr>
        <w:pStyle w:val="Default"/>
        <w:jc w:val="both"/>
        <w:rPr>
          <w:sz w:val="40"/>
          <w:szCs w:val="40"/>
        </w:rPr>
      </w:pPr>
      <w:r>
        <w:rPr>
          <w:b/>
          <w:bCs/>
          <w:sz w:val="28"/>
          <w:szCs w:val="28"/>
        </w:rPr>
        <w:t>Private Dental Implant Practice</w:t>
      </w:r>
      <w:r>
        <w:rPr>
          <w:b/>
          <w:bCs/>
          <w:sz w:val="40"/>
          <w:szCs w:val="40"/>
        </w:rPr>
        <w:t xml:space="preserve">: 9 years </w:t>
      </w:r>
    </w:p>
    <w:p w14:paraId="5E566669" w14:textId="77777777" w:rsidR="00B13C5A" w:rsidRDefault="00B13C5A" w:rsidP="00B13C5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Areas of interested in teaching and dental practice: </w:t>
      </w:r>
    </w:p>
    <w:p w14:paraId="33A3A928" w14:textId="77777777" w:rsidR="00B13C5A" w:rsidRDefault="00B13C5A" w:rsidP="00B13C5A">
      <w:pPr>
        <w:pStyle w:val="Default"/>
        <w:spacing w:after="16"/>
        <w:jc w:val="both"/>
        <w:rPr>
          <w:sz w:val="28"/>
          <w:szCs w:val="28"/>
        </w:rPr>
      </w:pPr>
      <w:r>
        <w:rPr>
          <w:rFonts w:ascii="Wingdings" w:hAnsi="Wingdings" w:cs="Wingdings"/>
          <w:sz w:val="28"/>
          <w:szCs w:val="28"/>
        </w:rPr>
        <w:t></w:t>
      </w:r>
      <w:r>
        <w:rPr>
          <w:rFonts w:ascii="Wingdings" w:hAnsi="Wingdings" w:cs="Wingdings"/>
          <w:sz w:val="28"/>
          <w:szCs w:val="28"/>
        </w:rPr>
        <w:t></w:t>
      </w:r>
      <w:r>
        <w:rPr>
          <w:b/>
          <w:bCs/>
          <w:sz w:val="28"/>
          <w:szCs w:val="28"/>
        </w:rPr>
        <w:t xml:space="preserve">Oral rehabilitation with soft tissue and hard tissue reconstruction with applied dental science </w:t>
      </w:r>
    </w:p>
    <w:p w14:paraId="289D234C" w14:textId="77777777" w:rsidR="00B13C5A" w:rsidRDefault="00B13C5A" w:rsidP="00B13C5A">
      <w:pPr>
        <w:pStyle w:val="Default"/>
        <w:spacing w:after="16"/>
        <w:jc w:val="both"/>
        <w:rPr>
          <w:sz w:val="28"/>
          <w:szCs w:val="28"/>
        </w:rPr>
      </w:pPr>
      <w:r>
        <w:rPr>
          <w:rFonts w:ascii="Wingdings" w:hAnsi="Wingdings" w:cs="Wingdings"/>
          <w:sz w:val="28"/>
          <w:szCs w:val="28"/>
        </w:rPr>
        <w:t></w:t>
      </w:r>
      <w:r>
        <w:rPr>
          <w:rFonts w:ascii="Wingdings" w:hAnsi="Wingdings" w:cs="Wingdings"/>
          <w:sz w:val="28"/>
          <w:szCs w:val="28"/>
        </w:rPr>
        <w:t></w:t>
      </w:r>
      <w:r>
        <w:rPr>
          <w:b/>
          <w:bCs/>
          <w:sz w:val="28"/>
          <w:szCs w:val="28"/>
        </w:rPr>
        <w:t xml:space="preserve">Advance procedures in Cosmetic Dentistry </w:t>
      </w:r>
    </w:p>
    <w:p w14:paraId="2F5FE431" w14:textId="77777777" w:rsidR="00B13C5A" w:rsidRDefault="00B13C5A" w:rsidP="00B13C5A">
      <w:pPr>
        <w:pStyle w:val="Default"/>
        <w:spacing w:after="16"/>
        <w:jc w:val="both"/>
        <w:rPr>
          <w:sz w:val="28"/>
          <w:szCs w:val="28"/>
        </w:rPr>
      </w:pPr>
      <w:r>
        <w:rPr>
          <w:rFonts w:ascii="Wingdings" w:hAnsi="Wingdings" w:cs="Wingdings"/>
          <w:sz w:val="28"/>
          <w:szCs w:val="28"/>
        </w:rPr>
        <w:t></w:t>
      </w:r>
      <w:r>
        <w:rPr>
          <w:rFonts w:ascii="Wingdings" w:hAnsi="Wingdings" w:cs="Wingdings"/>
          <w:sz w:val="28"/>
          <w:szCs w:val="28"/>
        </w:rPr>
        <w:t></w:t>
      </w:r>
      <w:r>
        <w:rPr>
          <w:b/>
          <w:bCs/>
          <w:sz w:val="28"/>
          <w:szCs w:val="28"/>
        </w:rPr>
        <w:t xml:space="preserve">Dental Implantology </w:t>
      </w:r>
    </w:p>
    <w:p w14:paraId="0CC1ED84" w14:textId="77777777" w:rsidR="00B13C5A" w:rsidRDefault="00B13C5A" w:rsidP="00B13C5A">
      <w:pPr>
        <w:pStyle w:val="Default"/>
        <w:jc w:val="both"/>
        <w:rPr>
          <w:sz w:val="28"/>
          <w:szCs w:val="28"/>
        </w:rPr>
      </w:pPr>
      <w:r>
        <w:rPr>
          <w:rFonts w:ascii="Wingdings" w:hAnsi="Wingdings" w:cs="Wingdings"/>
          <w:sz w:val="28"/>
          <w:szCs w:val="28"/>
        </w:rPr>
        <w:t></w:t>
      </w:r>
      <w:r>
        <w:rPr>
          <w:rFonts w:ascii="Wingdings" w:hAnsi="Wingdings" w:cs="Wingdings"/>
          <w:sz w:val="28"/>
          <w:szCs w:val="28"/>
        </w:rPr>
        <w:t></w:t>
      </w:r>
      <w:r>
        <w:rPr>
          <w:b/>
          <w:bCs/>
          <w:sz w:val="28"/>
          <w:szCs w:val="28"/>
        </w:rPr>
        <w:t>Use or certain Orthognatic and Distraction devices</w:t>
      </w:r>
      <w:r>
        <w:rPr>
          <w:sz w:val="28"/>
          <w:szCs w:val="28"/>
        </w:rPr>
        <w:t xml:space="preserve">. </w:t>
      </w:r>
    </w:p>
    <w:p w14:paraId="06C19FE6" w14:textId="77777777" w:rsidR="00B13C5A" w:rsidRDefault="00B13C5A" w:rsidP="00B13C5A">
      <w:pPr>
        <w:pStyle w:val="Default"/>
        <w:jc w:val="both"/>
        <w:rPr>
          <w:sz w:val="28"/>
          <w:szCs w:val="28"/>
        </w:rPr>
      </w:pPr>
    </w:p>
    <w:p w14:paraId="4D1FDDD8" w14:textId="77777777" w:rsidR="00B13C5A" w:rsidRDefault="00B13C5A" w:rsidP="00B13C5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I am having other experience in </w:t>
      </w:r>
      <w:r>
        <w:rPr>
          <w:b/>
          <w:bCs/>
          <w:sz w:val="28"/>
          <w:szCs w:val="28"/>
        </w:rPr>
        <w:t xml:space="preserve">Community Dentistry and Public Health Related Services </w:t>
      </w:r>
      <w:r>
        <w:rPr>
          <w:sz w:val="28"/>
          <w:szCs w:val="28"/>
        </w:rPr>
        <w:t xml:space="preserve">in Nashik District under the guidance of Maharashtra University of Health Science, Nashik &amp; Mahatma Gandhi Vidyamandir’s Dental College and Hospital, Nashik. In that period we have undertaken various programs viz., </w:t>
      </w:r>
    </w:p>
    <w:p w14:paraId="5A8E9683" w14:textId="77777777" w:rsidR="00B13C5A" w:rsidRDefault="00B13C5A" w:rsidP="00B13C5A">
      <w:pPr>
        <w:pStyle w:val="Default"/>
        <w:spacing w:after="16"/>
        <w:jc w:val="both"/>
        <w:rPr>
          <w:sz w:val="28"/>
          <w:szCs w:val="28"/>
        </w:rPr>
      </w:pPr>
      <w:r>
        <w:rPr>
          <w:rFonts w:ascii="Wingdings" w:hAnsi="Wingdings" w:cs="Wingdings"/>
          <w:sz w:val="28"/>
          <w:szCs w:val="28"/>
        </w:rPr>
        <w:t></w:t>
      </w:r>
      <w:r>
        <w:rPr>
          <w:rFonts w:ascii="Wingdings" w:hAnsi="Wingdings" w:cs="Wingdings"/>
          <w:sz w:val="28"/>
          <w:szCs w:val="28"/>
        </w:rPr>
        <w:t></w:t>
      </w:r>
      <w:r>
        <w:rPr>
          <w:b/>
          <w:bCs/>
          <w:sz w:val="28"/>
          <w:szCs w:val="28"/>
        </w:rPr>
        <w:t xml:space="preserve">Public Health Education Camps </w:t>
      </w:r>
    </w:p>
    <w:p w14:paraId="2B3100C6" w14:textId="77777777" w:rsidR="00B13C5A" w:rsidRDefault="00B13C5A" w:rsidP="00B13C5A">
      <w:pPr>
        <w:pStyle w:val="Default"/>
        <w:spacing w:after="16"/>
        <w:jc w:val="both"/>
        <w:rPr>
          <w:sz w:val="28"/>
          <w:szCs w:val="28"/>
        </w:rPr>
      </w:pPr>
      <w:r>
        <w:rPr>
          <w:rFonts w:ascii="Wingdings" w:hAnsi="Wingdings" w:cs="Wingdings"/>
          <w:sz w:val="28"/>
          <w:szCs w:val="28"/>
        </w:rPr>
        <w:t></w:t>
      </w:r>
      <w:r>
        <w:rPr>
          <w:rFonts w:ascii="Wingdings" w:hAnsi="Wingdings" w:cs="Wingdings"/>
          <w:sz w:val="28"/>
          <w:szCs w:val="28"/>
        </w:rPr>
        <w:t></w:t>
      </w:r>
      <w:r>
        <w:rPr>
          <w:b/>
          <w:bCs/>
          <w:sz w:val="28"/>
          <w:szCs w:val="28"/>
        </w:rPr>
        <w:t xml:space="preserve">Short Term Epidemiological Surveys </w:t>
      </w:r>
    </w:p>
    <w:p w14:paraId="11F775F6" w14:textId="77777777" w:rsidR="00B13C5A" w:rsidRDefault="00B13C5A" w:rsidP="00B13C5A">
      <w:pPr>
        <w:pStyle w:val="Default"/>
        <w:spacing w:after="16"/>
        <w:jc w:val="both"/>
        <w:rPr>
          <w:sz w:val="28"/>
          <w:szCs w:val="28"/>
        </w:rPr>
      </w:pPr>
      <w:r>
        <w:rPr>
          <w:rFonts w:ascii="Wingdings" w:hAnsi="Wingdings" w:cs="Wingdings"/>
          <w:sz w:val="28"/>
          <w:szCs w:val="28"/>
        </w:rPr>
        <w:lastRenderedPageBreak/>
        <w:t></w:t>
      </w:r>
      <w:r>
        <w:rPr>
          <w:rFonts w:ascii="Wingdings" w:hAnsi="Wingdings" w:cs="Wingdings"/>
          <w:sz w:val="28"/>
          <w:szCs w:val="28"/>
        </w:rPr>
        <w:t></w:t>
      </w:r>
      <w:r>
        <w:rPr>
          <w:b/>
          <w:bCs/>
          <w:sz w:val="28"/>
          <w:szCs w:val="28"/>
        </w:rPr>
        <w:t xml:space="preserve">Street Play Programs With in Nashik District. </w:t>
      </w:r>
    </w:p>
    <w:p w14:paraId="5D752386" w14:textId="77777777" w:rsidR="00B13C5A" w:rsidRDefault="00B13C5A" w:rsidP="00B13C5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Participated in Orientation and Research training program of National Service Scheme under the guidance of Tata Institute of Social Sciences. </w:t>
      </w:r>
    </w:p>
    <w:p w14:paraId="71E0BE9E" w14:textId="77777777" w:rsidR="00B13C5A" w:rsidRDefault="00B13C5A" w:rsidP="00B13C5A">
      <w:pPr>
        <w:jc w:val="both"/>
      </w:pPr>
    </w:p>
    <w:p w14:paraId="55FDA5AA" w14:textId="77777777" w:rsidR="00B13C5A" w:rsidRDefault="00B13C5A" w:rsidP="00B13C5A">
      <w:pPr>
        <w:pStyle w:val="Default"/>
      </w:pPr>
    </w:p>
    <w:p w14:paraId="7EC944BE" w14:textId="77777777" w:rsidR="00B13C5A" w:rsidRDefault="00B13C5A" w:rsidP="00B13C5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>
        <w:rPr>
          <w:b/>
          <w:bCs/>
          <w:sz w:val="28"/>
          <w:szCs w:val="28"/>
        </w:rPr>
        <w:t xml:space="preserve">Private Dental Practice </w:t>
      </w:r>
      <w:r>
        <w:rPr>
          <w:sz w:val="28"/>
          <w:szCs w:val="28"/>
        </w:rPr>
        <w:t xml:space="preserve">in Nashik Duration: 9 years &amp; 6 months. </w:t>
      </w:r>
    </w:p>
    <w:p w14:paraId="0A5F3300" w14:textId="77777777" w:rsidR="00B13C5A" w:rsidRDefault="00B13C5A" w:rsidP="00B13C5A">
      <w:pPr>
        <w:pStyle w:val="Default"/>
        <w:jc w:val="both"/>
        <w:rPr>
          <w:sz w:val="28"/>
          <w:szCs w:val="28"/>
        </w:rPr>
      </w:pPr>
    </w:p>
    <w:p w14:paraId="013431CA" w14:textId="77777777" w:rsidR="00B13C5A" w:rsidRDefault="00B13C5A" w:rsidP="00B13C5A">
      <w:pPr>
        <w:pStyle w:val="Default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CLINICS: </w:t>
      </w:r>
    </w:p>
    <w:p w14:paraId="4A66BAFE" w14:textId="77777777" w:rsidR="00B13C5A" w:rsidRDefault="00B13C5A" w:rsidP="00B13C5A">
      <w:pPr>
        <w:pStyle w:val="Default"/>
        <w:jc w:val="both"/>
        <w:rPr>
          <w:sz w:val="28"/>
          <w:szCs w:val="28"/>
        </w:rPr>
      </w:pPr>
    </w:p>
    <w:p w14:paraId="62208D58" w14:textId="77777777" w:rsidR="00B13C5A" w:rsidRDefault="00B13C5A" w:rsidP="00B13C5A">
      <w:pPr>
        <w:pStyle w:val="Default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1. Shree Siddhivinayak Cosmetic &amp; Dental Implant Clinic. </w:t>
      </w:r>
    </w:p>
    <w:p w14:paraId="15DB63EE" w14:textId="77777777" w:rsidR="00B13C5A" w:rsidRDefault="00B13C5A" w:rsidP="00B13C5A">
      <w:pPr>
        <w:pStyle w:val="Default"/>
        <w:jc w:val="both"/>
        <w:rPr>
          <w:sz w:val="28"/>
          <w:szCs w:val="28"/>
        </w:rPr>
      </w:pPr>
    </w:p>
    <w:p w14:paraId="1C9557B6" w14:textId="77777777" w:rsidR="00B13C5A" w:rsidRDefault="00B13C5A" w:rsidP="00B13C5A">
      <w:pPr>
        <w:pStyle w:val="Default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Shop No.: 15, Near BSNL Exchange Office, Viraj Corner, Canada Corner, Sharanpur Road, Nashik. 422002</w:t>
      </w:r>
      <w:r>
        <w:rPr>
          <w:b/>
          <w:bCs/>
          <w:sz w:val="28"/>
          <w:szCs w:val="28"/>
        </w:rPr>
        <w:t xml:space="preserve">. </w:t>
      </w:r>
    </w:p>
    <w:p w14:paraId="2852A813" w14:textId="77777777" w:rsidR="00B13C5A" w:rsidRDefault="00B13C5A" w:rsidP="00B13C5A">
      <w:pPr>
        <w:pStyle w:val="Default"/>
        <w:jc w:val="both"/>
        <w:rPr>
          <w:sz w:val="28"/>
          <w:szCs w:val="28"/>
        </w:rPr>
      </w:pPr>
    </w:p>
    <w:p w14:paraId="0606BB45" w14:textId="77777777" w:rsidR="00B13C5A" w:rsidRDefault="00B13C5A" w:rsidP="00B13C5A">
      <w:pPr>
        <w:pStyle w:val="Default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2. Shree Gajanan Cosmetic &amp; Dental Implant Clinic. </w:t>
      </w:r>
    </w:p>
    <w:p w14:paraId="4B4AFBCA" w14:textId="77777777" w:rsidR="00B13C5A" w:rsidRDefault="00B13C5A" w:rsidP="00B13C5A">
      <w:pPr>
        <w:pStyle w:val="Default"/>
        <w:jc w:val="both"/>
        <w:rPr>
          <w:sz w:val="28"/>
          <w:szCs w:val="28"/>
        </w:rPr>
      </w:pPr>
    </w:p>
    <w:p w14:paraId="16AA574A" w14:textId="77777777" w:rsidR="00B13C5A" w:rsidRDefault="00B13C5A" w:rsidP="00B13C5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Balkrishna Sadan, Near Ischamani Launce Upnagar, Nashik Road nashik-06. </w:t>
      </w:r>
    </w:p>
    <w:p w14:paraId="1FE382BC" w14:textId="77777777" w:rsidR="00B13C5A" w:rsidRDefault="00B13C5A" w:rsidP="00B13C5A">
      <w:pPr>
        <w:pStyle w:val="Default"/>
        <w:jc w:val="both"/>
        <w:rPr>
          <w:sz w:val="28"/>
          <w:szCs w:val="28"/>
        </w:rPr>
      </w:pPr>
    </w:p>
    <w:p w14:paraId="761B1965" w14:textId="77777777" w:rsidR="00B13C5A" w:rsidRDefault="00B13C5A" w:rsidP="00B13C5A">
      <w:pPr>
        <w:pStyle w:val="Default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3. Shree Siddhivinayak Cosmetic &amp; Dental Implant Clinic. </w:t>
      </w:r>
    </w:p>
    <w:p w14:paraId="08AA3340" w14:textId="77777777" w:rsidR="00B13C5A" w:rsidRDefault="00B13C5A" w:rsidP="00B13C5A">
      <w:pPr>
        <w:pStyle w:val="Default"/>
        <w:jc w:val="both"/>
        <w:rPr>
          <w:sz w:val="28"/>
          <w:szCs w:val="28"/>
        </w:rPr>
      </w:pPr>
    </w:p>
    <w:p w14:paraId="047CE5F6" w14:textId="77777777" w:rsidR="00B13C5A" w:rsidRDefault="00B13C5A" w:rsidP="00B13C5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Renuka plot no. 45 shidhivinayak township behind ayodya nagari amrutdham, panchavati Nashik-03. </w:t>
      </w:r>
    </w:p>
    <w:p w14:paraId="468EBB53" w14:textId="77777777" w:rsidR="00B13C5A" w:rsidRDefault="00B13C5A" w:rsidP="00B13C5A">
      <w:pPr>
        <w:pStyle w:val="Default"/>
        <w:jc w:val="both"/>
        <w:rPr>
          <w:sz w:val="28"/>
          <w:szCs w:val="28"/>
        </w:rPr>
      </w:pPr>
    </w:p>
    <w:p w14:paraId="6CB53864" w14:textId="77777777" w:rsidR="00B13C5A" w:rsidRDefault="00B13C5A" w:rsidP="00B13C5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I m practicing with advanced point of views in Nashik district including </w:t>
      </w:r>
    </w:p>
    <w:p w14:paraId="7F413AFA" w14:textId="77777777" w:rsidR="00B13C5A" w:rsidRDefault="00B13C5A" w:rsidP="00B13C5A">
      <w:pPr>
        <w:pStyle w:val="Default"/>
        <w:jc w:val="both"/>
        <w:rPr>
          <w:sz w:val="28"/>
          <w:szCs w:val="28"/>
        </w:rPr>
      </w:pPr>
    </w:p>
    <w:p w14:paraId="04808355" w14:textId="77777777" w:rsidR="00B13C5A" w:rsidRDefault="00B13C5A" w:rsidP="00B13C5A">
      <w:pPr>
        <w:pStyle w:val="Default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Cosmetic dentistry including surgical procedures </w:t>
      </w:r>
    </w:p>
    <w:p w14:paraId="513B06C1" w14:textId="77777777" w:rsidR="00B13C5A" w:rsidRDefault="00B13C5A" w:rsidP="00B13C5A">
      <w:pPr>
        <w:pStyle w:val="Default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Implantology </w:t>
      </w:r>
    </w:p>
    <w:p w14:paraId="607F00C3" w14:textId="77777777" w:rsidR="00B13C5A" w:rsidRDefault="00B13C5A" w:rsidP="00B13C5A">
      <w:pPr>
        <w:pStyle w:val="Default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Grafting procedures </w:t>
      </w:r>
    </w:p>
    <w:p w14:paraId="034D3334" w14:textId="77777777" w:rsidR="00B13C5A" w:rsidRDefault="00B13C5A" w:rsidP="00B13C5A">
      <w:pPr>
        <w:pStyle w:val="Default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Orthognatic procedures </w:t>
      </w:r>
    </w:p>
    <w:p w14:paraId="43B1F6C1" w14:textId="77777777" w:rsidR="00B13C5A" w:rsidRDefault="00B13C5A" w:rsidP="00B13C5A">
      <w:pPr>
        <w:pStyle w:val="Default"/>
        <w:jc w:val="both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Tissue bone distraction procedures </w:t>
      </w:r>
    </w:p>
    <w:p w14:paraId="1D54320B" w14:textId="77777777" w:rsidR="00B13C5A" w:rsidRDefault="00B13C5A" w:rsidP="00B13C5A">
      <w:pPr>
        <w:pStyle w:val="Default"/>
        <w:jc w:val="both"/>
        <w:rPr>
          <w:sz w:val="28"/>
          <w:szCs w:val="28"/>
        </w:rPr>
      </w:pPr>
    </w:p>
    <w:p w14:paraId="42109801" w14:textId="77777777" w:rsidR="00B13C5A" w:rsidRDefault="00B13C5A" w:rsidP="00B13C5A">
      <w:pPr>
        <w:pStyle w:val="Default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Hobbies: </w:t>
      </w:r>
    </w:p>
    <w:p w14:paraId="11A42732" w14:textId="77777777" w:rsidR="00B13C5A" w:rsidRDefault="00B13C5A" w:rsidP="00B13C5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Drawing, Reading, Interest in Social Activities, Research, Traveling and Humanity, Cricket, Journey </w:t>
      </w:r>
    </w:p>
    <w:p w14:paraId="618071EB" w14:textId="77777777" w:rsidR="00B13C5A" w:rsidRDefault="00B13C5A" w:rsidP="00B13C5A">
      <w:pPr>
        <w:pStyle w:val="Default"/>
        <w:jc w:val="both"/>
        <w:rPr>
          <w:sz w:val="28"/>
          <w:szCs w:val="28"/>
        </w:rPr>
      </w:pPr>
    </w:p>
    <w:p w14:paraId="179F2C86" w14:textId="59FBE4F7" w:rsidR="00B13C5A" w:rsidRPr="00302997" w:rsidRDefault="00B13C5A" w:rsidP="00B13C5A">
      <w:pPr>
        <w:pStyle w:val="Default"/>
        <w:jc w:val="both"/>
        <w:rPr>
          <w:b/>
          <w:sz w:val="28"/>
          <w:szCs w:val="28"/>
        </w:rPr>
      </w:pPr>
      <w:r w:rsidRPr="00302997">
        <w:rPr>
          <w:b/>
          <w:sz w:val="28"/>
          <w:szCs w:val="28"/>
        </w:rPr>
        <w:lastRenderedPageBreak/>
        <w:t xml:space="preserve">Social </w:t>
      </w:r>
      <w:r w:rsidR="00302997" w:rsidRPr="00302997">
        <w:rPr>
          <w:b/>
          <w:sz w:val="28"/>
          <w:szCs w:val="28"/>
        </w:rPr>
        <w:t>Sites</w:t>
      </w:r>
      <w:r w:rsidRPr="00302997">
        <w:rPr>
          <w:b/>
          <w:sz w:val="28"/>
          <w:szCs w:val="28"/>
        </w:rPr>
        <w:t xml:space="preserve">: </w:t>
      </w:r>
    </w:p>
    <w:p w14:paraId="507BD696" w14:textId="77777777" w:rsidR="00B13C5A" w:rsidRPr="006347C8" w:rsidRDefault="00B13C5A" w:rsidP="00B13C5A">
      <w:pPr>
        <w:pStyle w:val="Default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Facebook: </w:t>
      </w:r>
      <w:hyperlink r:id="rId34" w:history="1">
        <w:r w:rsidRPr="006347C8">
          <w:rPr>
            <w:rStyle w:val="Hyperlink"/>
            <w:i/>
            <w:iCs/>
            <w:sz w:val="28"/>
            <w:szCs w:val="28"/>
          </w:rPr>
          <w:t>https://www.facebook.com/drsachinchinchale</w:t>
        </w:r>
      </w:hyperlink>
      <w:r w:rsidRPr="006347C8">
        <w:rPr>
          <w:i/>
          <w:iCs/>
          <w:sz w:val="28"/>
          <w:szCs w:val="28"/>
        </w:rPr>
        <w:t xml:space="preserve"> </w:t>
      </w:r>
    </w:p>
    <w:p w14:paraId="39E42464" w14:textId="70D57CD2" w:rsidR="00B13C5A" w:rsidRDefault="00B13C5A" w:rsidP="00B13C5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Linkedin : </w:t>
      </w:r>
      <w:hyperlink r:id="rId35" w:history="1">
        <w:r w:rsidR="00302997" w:rsidRPr="00D57EAA">
          <w:rPr>
            <w:rStyle w:val="Hyperlink"/>
            <w:i/>
            <w:iCs/>
            <w:sz w:val="28"/>
            <w:szCs w:val="28"/>
          </w:rPr>
          <w:t>https://www.facebook.com/drsachinchale</w:t>
        </w:r>
      </w:hyperlink>
    </w:p>
    <w:p w14:paraId="0054D963" w14:textId="5CBD1133" w:rsidR="00B13C5A" w:rsidRDefault="00B13C5A" w:rsidP="00B13C5A">
      <w:pPr>
        <w:jc w:val="both"/>
      </w:pPr>
      <w:r>
        <w:rPr>
          <w:sz w:val="28"/>
          <w:szCs w:val="28"/>
        </w:rPr>
        <w:t xml:space="preserve">Twitter: </w:t>
      </w:r>
      <w:hyperlink r:id="rId36" w:history="1">
        <w:r w:rsidR="00302997" w:rsidRPr="00D57EAA">
          <w:rPr>
            <w:rStyle w:val="Hyperlink"/>
            <w:i/>
            <w:iCs/>
            <w:sz w:val="28"/>
            <w:szCs w:val="28"/>
          </w:rPr>
          <w:t>https://www.facebook.com/drsachinchale</w:t>
        </w:r>
      </w:hyperlink>
    </w:p>
    <w:p w14:paraId="52246243" w14:textId="77777777" w:rsidR="00947467" w:rsidRDefault="00947467">
      <w:pPr>
        <w:spacing w:after="200" w:line="276" w:lineRule="auto"/>
      </w:pPr>
    </w:p>
    <w:sectPr w:rsidR="00947467">
      <w:headerReference w:type="even" r:id="rId37"/>
      <w:footerReference w:type="even" r:id="rId38"/>
      <w:footerReference w:type="default" r:id="rId39"/>
      <w:headerReference w:type="first" r:id="rId40"/>
      <w:pgSz w:w="12240" w:h="15840"/>
      <w:pgMar w:top="2880" w:right="1440" w:bottom="144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87A2E4" w14:textId="77777777" w:rsidR="00422094" w:rsidRDefault="00422094">
      <w:pPr>
        <w:spacing w:after="0" w:line="240" w:lineRule="auto"/>
      </w:pPr>
      <w:r>
        <w:separator/>
      </w:r>
    </w:p>
  </w:endnote>
  <w:endnote w:type="continuationSeparator" w:id="0">
    <w:p w14:paraId="558BE50A" w14:textId="77777777" w:rsidR="00422094" w:rsidRDefault="004220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F3B6F1" w14:textId="77777777" w:rsidR="00947467" w:rsidRDefault="00487DF4">
    <w:pPr>
      <w:pStyle w:val="Footer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9504" behindDoc="1" locked="0" layoutInCell="1" allowOverlap="1" wp14:anchorId="6B1278AF" wp14:editId="3EACC411">
              <wp:simplePos x="0" y="0"/>
              <mc:AlternateContent>
                <mc:Choice Requires="wp14">
                  <wp:positionH relativeFrom="page">
                    <wp14:pctPosHOffset>0</wp14:pctPosHOffset>
                  </wp:positionH>
                </mc:Choice>
                <mc:Fallback>
                  <wp:positionH relativeFrom="page">
                    <wp:posOffset>0</wp:posOffset>
                  </wp:positionH>
                </mc:Fallback>
              </mc:AlternateContent>
              <wp:positionV relativeFrom="page">
                <wp:align>center</wp:align>
              </wp:positionV>
              <wp:extent cx="699770" cy="10058400"/>
              <wp:effectExtent l="0" t="0" r="0" b="0"/>
              <wp:wrapNone/>
              <wp:docPr id="55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99770" cy="1005840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84136E4" w14:textId="77777777" w:rsidR="00947467" w:rsidRDefault="00947467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wps:txbx>
                    <wps:bodyPr wrap="square" rtlCol="0" anchor="ctr"/>
                  </wps:wsp>
                </a:graphicData>
              </a:graphic>
              <wp14:sizeRelH relativeFrom="page">
                <wp14:pctWidth>9000</wp14:pctWidth>
              </wp14:sizeRelH>
              <wp14:sizeRelV relativeFrom="page">
                <wp14:pctHeight>100000</wp14:pctHeight>
              </wp14:sizeRelV>
            </wp:anchor>
          </w:drawing>
        </mc:Choice>
        <mc:Fallback>
          <w:pict>
            <v:rect w14:anchorId="6B1278AF" id="_x0000_s1029" style="position:absolute;margin-left:0;margin-top:0;width:55.1pt;height:11in;z-index:-251646976;visibility:visible;mso-wrap-style:square;mso-width-percent:90;mso-height-percent:1000;mso-left-percent:0;mso-wrap-distance-left:9pt;mso-wrap-distance-top:0;mso-wrap-distance-right:9pt;mso-wrap-distance-bottom:0;mso-position-horizontal-relative:page;mso-position-vertical:center;mso-position-vertical-relative:page;mso-width-percent:90;mso-height-percent:1000;mso-left-percent:0;mso-width-relative:page;mso-height-relative:page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" fillcolor="#675e47 [3215]" stroked="f" strokeweight="2pt">
              <v:path arrowok="t"/>
              <v:textbox>
                <w:txbxContent>
                  <w:p w14:paraId="284136E4" w14:textId="77777777" w:rsidR="00947467" w:rsidRDefault="00947467">
                    <w:pPr>
                      <w:rPr>
                        <w:rFonts w:eastAsia="Times New Roman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70528" behindDoc="1" locked="0" layoutInCell="1" allowOverlap="1" wp14:anchorId="04EA88A3" wp14:editId="34887B21">
              <wp:simplePos x="0" y="0"/>
              <mc:AlternateContent>
                <mc:Choice Requires="wp14">
                  <wp:positionH relativeFrom="page">
                    <wp14:pctPosHOffset>0</wp14:pctPosHOffset>
                  </wp:positionH>
                </mc:Choice>
                <mc:Fallback>
                  <wp:positionH relativeFrom="page">
                    <wp:posOffset>0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81000</wp14:pctPosVOffset>
                  </wp:positionV>
                </mc:Choice>
                <mc:Fallback>
                  <wp:positionV relativeFrom="page">
                    <wp:posOffset>8147050</wp:posOffset>
                  </wp:positionV>
                </mc:Fallback>
              </mc:AlternateContent>
              <wp:extent cx="699770" cy="905510"/>
              <wp:effectExtent l="0" t="0" r="0" b="0"/>
              <wp:wrapNone/>
              <wp:docPr id="56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99770" cy="90551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C29F6BA" w14:textId="77777777" w:rsidR="00947467" w:rsidRDefault="00947467"/>
                      </w:txbxContent>
                    </wps:txbx>
                    <wps:bodyPr wrap="square" rtlCol="0" anchor="ctr"/>
                  </wps:wsp>
                </a:graphicData>
              </a:graphic>
              <wp14:sizeRelH relativeFrom="page">
                <wp14:pctWidth>9000</wp14:pctWidth>
              </wp14:sizeRelH>
              <wp14:sizeRelV relativeFrom="page">
                <wp14:pctHeight>9000</wp14:pctHeight>
              </wp14:sizeRelV>
            </wp:anchor>
          </w:drawing>
        </mc:Choice>
        <mc:Fallback>
          <w:pict>
            <v:rect w14:anchorId="04EA88A3" id="_x0000_s1030" style="position:absolute;margin-left:0;margin-top:0;width:55.1pt;height:71.3pt;z-index:-251645952;visibility:visible;mso-wrap-style:square;mso-width-percent:90;mso-height-percent:90;mso-left-percent:0;mso-top-percent:810;mso-wrap-distance-left:9pt;mso-wrap-distance-top:0;mso-wrap-distance-right:9pt;mso-wrap-distance-bottom:0;mso-position-horizontal-relative:page;mso-position-vertical-relative:page;mso-width-percent:90;mso-height-percent:90;mso-left-percent:0;mso-top-percent:810;mso-width-relative:page;mso-height-relative:page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" fillcolor="#a9a57c [3204]" stroked="f" strokeweight="2pt">
              <v:path arrowok="t"/>
              <v:textbox>
                <w:txbxContent>
                  <w:p w14:paraId="7C29F6BA" w14:textId="77777777" w:rsidR="00947467" w:rsidRDefault="00947467"/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72E87761" wp14:editId="5B38AEA3">
              <wp:simplePos x="0" y="0"/>
              <mc:AlternateContent>
                <mc:Choice Requires="wp14">
                  <wp:positionH relativeFrom="page">
                    <wp14:pctPosHOffset>2500</wp14:pctPosHOffset>
                  </wp:positionH>
                </mc:Choice>
                <mc:Fallback>
                  <wp:positionH relativeFrom="page">
                    <wp:posOffset>194310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83500</wp14:pctPosVOffset>
                  </wp:positionV>
                </mc:Choice>
                <mc:Fallback>
                  <wp:positionV relativeFrom="page">
                    <wp:posOffset>8398510</wp:posOffset>
                  </wp:positionV>
                </mc:Fallback>
              </mc:AlternateContent>
              <wp:extent cx="457200" cy="365760"/>
              <wp:effectExtent l="0" t="0" r="0" b="0"/>
              <wp:wrapNone/>
              <wp:docPr id="64" name="Double Bracket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57200" cy="365760"/>
                      </a:xfrm>
                      <a:prstGeom prst="bracketPair">
                        <a:avLst/>
                      </a:prstGeom>
                      <a:solidFill>
                        <a:schemeClr val="accent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txbx>
                      <w:txbxContent>
                        <w:p w14:paraId="09ADFDB3" w14:textId="77777777" w:rsidR="00947467" w:rsidRDefault="00487DF4">
                          <w:pPr>
                            <w:jc w:val="center"/>
                            <w:rPr>
                              <w:color w:val="FFFFFF" w:themeColor="background1"/>
                              <w:sz w:val="24"/>
                              <w:szCs w:val="20"/>
                            </w:rPr>
                          </w:pPr>
                          <w:r>
                            <w:rPr>
                              <w:color w:val="FFFFFF" w:themeColor="background1"/>
                              <w:sz w:val="24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20"/>
                            </w:rPr>
                            <w:instrText xml:space="preserve"> PAGE  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20"/>
                            </w:rPr>
                            <w:fldChar w:fldCharType="separate"/>
                          </w:r>
                          <w:r w:rsidR="00D65A61">
                            <w:rPr>
                              <w:noProof/>
                              <w:color w:val="FFFFFF" w:themeColor="background1"/>
                              <w:sz w:val="24"/>
                              <w:szCs w:val="20"/>
                            </w:rPr>
                            <w:t>10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45720" rIns="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E87761" id="_x0000_t185" coordsize="21600,21600" o:spt="185" adj="3600" path="m@0,0nfqx0@0l0@2qy@0,21600em@1,0nfqx21600@0l21600@2qy@1,21600em@0,0nsqx0@0l0@2qy@0,21600l@1,21600qx21600@2l21600@0qy@1,0xe" filled="f"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o:extrusionok="f" gradientshapeok="t" limo="10800,10800" o:connecttype="custom" o:connectlocs="@8,0;0,@9;@8,@7;@6,@9" textboxrect="@3,@3,@4,@5"/>
              <v:handles>
                <v:h position="#0,topLeft" switch="" xrange="0,10800"/>
              </v:handles>
            </v:shapetype>
            <v:shape id="Double_x0020_Bracket_x0020_7" o:spid="_x0000_s1031" type="#_x0000_t185" style="position:absolute;margin-left:0;margin-top:0;width:36pt;height:28.8pt;z-index:251671552;visibility:visible;mso-wrap-style:square;mso-width-percent:0;mso-height-percent:0;mso-left-percent:25;mso-top-percent:835;mso-wrap-distance-left:9pt;mso-wrap-distance-top:0;mso-wrap-distance-right:9pt;mso-wrap-distance-bottom:0;mso-position-horizontal-relative:page;mso-position-vertical-relative:page;mso-width-percent:0;mso-height-percent:0;mso-left-percent:25;mso-top-percent:835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" filled="t" fillcolor="#a9a57c [3204]" strokecolor="white [3212]" strokeweight="1pt">
              <v:path arrowok="t"/>
              <v:textbox inset="0,,0">
                <w:txbxContent>
                  <w:p w14:paraId="09ADFDB3" w14:textId="77777777" w:rsidR="00947467" w:rsidRDefault="00487DF4">
                    <w:pPr>
                      <w:jc w:val="center"/>
                      <w:rPr>
                        <w:color w:val="FFFFFF" w:themeColor="background1"/>
                        <w:sz w:val="24"/>
                        <w:szCs w:val="20"/>
                      </w:rPr>
                    </w:pPr>
                    <w:r>
                      <w:rPr>
                        <w:color w:val="FFFFFF" w:themeColor="background1"/>
                        <w:sz w:val="24"/>
                        <w:szCs w:val="20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20"/>
                      </w:rPr>
                      <w:instrText xml:space="preserve"> PAGE    \* MERGEFORMAT </w:instrText>
                    </w:r>
                    <w:r>
                      <w:rPr>
                        <w:color w:val="FFFFFF" w:themeColor="background1"/>
                        <w:sz w:val="24"/>
                        <w:szCs w:val="20"/>
                      </w:rPr>
                      <w:fldChar w:fldCharType="separate"/>
                    </w:r>
                    <w:r w:rsidR="00D65A61">
                      <w:rPr>
                        <w:noProof/>
                        <w:color w:val="FFFFFF" w:themeColor="background1"/>
                        <w:sz w:val="24"/>
                        <w:szCs w:val="20"/>
                      </w:rPr>
                      <w:t>10</w:t>
                    </w:r>
                    <w:r>
                      <w:rPr>
                        <w:color w:val="FFFFFF" w:themeColor="background1"/>
                        <w:sz w:val="24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728D10" w14:textId="77777777" w:rsidR="00947467" w:rsidRDefault="00487DF4">
    <w:r>
      <w:rPr>
        <w:noProof/>
        <w:color w:val="000000"/>
        <w:lang w:val="en-GB" w:eastAsia="en-GB"/>
      </w:rPr>
      <mc:AlternateContent>
        <mc:Choice Requires="wps">
          <w:drawing>
            <wp:anchor distT="0" distB="0" distL="114300" distR="114300" simplePos="0" relativeHeight="251676672" behindDoc="1" locked="0" layoutInCell="1" allowOverlap="1" wp14:anchorId="28907A5C" wp14:editId="49B2D86A">
              <wp:simplePos x="0" y="0"/>
              <wp:positionH relativeFrom="page">
                <wp:align>left</wp:align>
              </wp:positionH>
              <wp:positionV relativeFrom="page">
                <wp:align>center</wp:align>
              </wp:positionV>
              <wp:extent cx="7072630" cy="10058400"/>
              <wp:effectExtent l="0" t="0" r="0" b="0"/>
              <wp:wrapNone/>
              <wp:docPr id="51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072630" cy="100584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002">
                        <a:schemeClr val="l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91000</wp14:pctWidth>
              </wp14:sizeRelH>
              <wp14:sizeRelV relativeFrom="page">
                <wp14:pctHeight>100000</wp14:pctHeight>
              </wp14:sizeRelV>
            </wp:anchor>
          </w:drawing>
        </mc:Choice>
        <mc:Fallback xmlns:w16se="http://schemas.microsoft.com/office/word/2015/wordml/sym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2AF6535D" id="Rectangle 5" o:spid="_x0000_s1026" style="position:absolute;margin-left:0;margin-top:0;width:556.9pt;height:11in;z-index:-251639808;visibility:visible;mso-wrap-style:square;mso-width-percent:910;mso-height-percent:1000;mso-wrap-distance-left:9pt;mso-wrap-distance-top:0;mso-wrap-distance-right:9pt;mso-wrap-distance-bottom:0;mso-position-horizontal:left;mso-position-horizontal-relative:page;mso-position-vertical:center;mso-position-vertical-relative:page;mso-width-percent:910;mso-height-percent:100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" fillcolor="white [2897]" stroked="f" strokeweight="2pt">
              <v:fill color2="#b2b2b2 [2241]" rotate="t" focusposition="13107f,.5" focussize="-13107f" colors="0 white;.75 white;1 #dadada" focus="100%" type="gradientRadial"/>
              <v:path arrowok="t"/>
              <w10:wrap anchorx="page" anchory="page"/>
            </v:rect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6D252ECD" wp14:editId="46815593">
              <wp:simplePos x="0" y="0"/>
              <mc:AlternateContent>
                <mc:Choice Requires="wp14">
                  <wp:positionH relativeFrom="page">
                    <wp14:pctPosHOffset>91000</wp14:pctPosHOffset>
                  </wp:positionH>
                </mc:Choice>
                <mc:Fallback>
                  <wp:positionH relativeFrom="page">
                    <wp:posOffset>7072630</wp:posOffset>
                  </wp:positionH>
                </mc:Fallback>
              </mc:AlternateContent>
              <wp:positionV relativeFrom="page">
                <wp:align>center</wp:align>
              </wp:positionV>
              <wp:extent cx="699770" cy="10058400"/>
              <wp:effectExtent l="0" t="0" r="0" b="0"/>
              <wp:wrapNone/>
              <wp:docPr id="52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99770" cy="1005840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873A623" w14:textId="77777777" w:rsidR="00947467" w:rsidRDefault="00947467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wps:txbx>
                    <wps:bodyPr wrap="square" rtlCol="0" anchor="ctr"/>
                  </wps:wsp>
                </a:graphicData>
              </a:graphic>
              <wp14:sizeRelH relativeFrom="page">
                <wp14:pctWidth>9000</wp14:pctWidth>
              </wp14:sizeRelH>
              <wp14:sizeRelV relativeFrom="page">
                <wp14:pctHeight>100000</wp14:pctHeight>
              </wp14:sizeRelV>
            </wp:anchor>
          </w:drawing>
        </mc:Choice>
        <mc:Fallback>
          <w:pict>
            <v:rect w14:anchorId="6D252ECD" id="_x0000_s1032" style="position:absolute;margin-left:0;margin-top:0;width:55.1pt;height:11in;z-index:-251642880;visibility:visible;mso-wrap-style:square;mso-width-percent:90;mso-height-percent:1000;mso-left-percent:910;mso-wrap-distance-left:9pt;mso-wrap-distance-top:0;mso-wrap-distance-right:9pt;mso-wrap-distance-bottom:0;mso-position-horizontal-relative:page;mso-position-vertical:center;mso-position-vertical-relative:page;mso-width-percent:90;mso-height-percent:1000;mso-left-percent:910;mso-width-relative:page;mso-height-relative:page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" fillcolor="#675e47 [3215]" stroked="f" strokeweight="2pt">
              <v:path arrowok="t"/>
              <v:textbox>
                <w:txbxContent>
                  <w:p w14:paraId="2873A623" w14:textId="77777777" w:rsidR="00947467" w:rsidRDefault="00947467">
                    <w:pPr>
                      <w:rPr>
                        <w:rFonts w:eastAsia="Times New Roman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74624" behindDoc="1" locked="0" layoutInCell="1" allowOverlap="1" wp14:anchorId="6ABCBFD7" wp14:editId="66189A55">
              <wp:simplePos x="0" y="0"/>
              <mc:AlternateContent>
                <mc:Choice Requires="wp14">
                  <wp:positionH relativeFrom="page">
                    <wp14:pctPosHOffset>91000</wp14:pctPosHOffset>
                  </wp:positionH>
                </mc:Choice>
                <mc:Fallback>
                  <wp:positionH relativeFrom="page">
                    <wp:posOffset>7072630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81000</wp14:pctPosVOffset>
                  </wp:positionV>
                </mc:Choice>
                <mc:Fallback>
                  <wp:positionV relativeFrom="page">
                    <wp:posOffset>8147050</wp:posOffset>
                  </wp:positionV>
                </mc:Fallback>
              </mc:AlternateContent>
              <wp:extent cx="699770" cy="905510"/>
              <wp:effectExtent l="0" t="0" r="0" b="0"/>
              <wp:wrapNone/>
              <wp:docPr id="53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99770" cy="90551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DE82F89" w14:textId="77777777" w:rsidR="00947467" w:rsidRDefault="00947467"/>
                      </w:txbxContent>
                    </wps:txbx>
                    <wps:bodyPr wrap="square" rtlCol="0" anchor="ctr"/>
                  </wps:wsp>
                </a:graphicData>
              </a:graphic>
              <wp14:sizeRelH relativeFrom="page">
                <wp14:pctWidth>9000</wp14:pctWidth>
              </wp14:sizeRelH>
              <wp14:sizeRelV relativeFrom="page">
                <wp14:pctHeight>9000</wp14:pctHeight>
              </wp14:sizeRelV>
            </wp:anchor>
          </w:drawing>
        </mc:Choice>
        <mc:Fallback>
          <w:pict>
            <v:rect w14:anchorId="6ABCBFD7" id="_x0000_s1033" style="position:absolute;margin-left:0;margin-top:0;width:55.1pt;height:71.3pt;z-index:-251641856;visibility:visible;mso-wrap-style:square;mso-width-percent:90;mso-height-percent:90;mso-left-percent:910;mso-top-percent:810;mso-wrap-distance-left:9pt;mso-wrap-distance-top:0;mso-wrap-distance-right:9pt;mso-wrap-distance-bottom:0;mso-position-horizontal-relative:page;mso-position-vertical-relative:page;mso-width-percent:90;mso-height-percent:90;mso-left-percent:910;mso-top-percent:810;mso-width-relative:page;mso-height-relative:page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" fillcolor="#a9a57c [3204]" stroked="f" strokeweight="2pt">
              <v:path arrowok="t"/>
              <v:textbox>
                <w:txbxContent>
                  <w:p w14:paraId="1DE82F89" w14:textId="77777777" w:rsidR="00947467" w:rsidRDefault="00947467"/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58E5990D" wp14:editId="7B2D7052">
              <wp:simplePos x="0" y="0"/>
              <mc:AlternateContent>
                <mc:Choice Requires="wp14">
                  <wp:positionH relativeFrom="page">
                    <wp14:pctPosHOffset>91700</wp14:pctPosHOffset>
                  </wp:positionH>
                </mc:Choice>
                <mc:Fallback>
                  <wp:positionH relativeFrom="page">
                    <wp:posOffset>7127240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83500</wp14:pctPosVOffset>
                  </wp:positionV>
                </mc:Choice>
                <mc:Fallback>
                  <wp:positionV relativeFrom="page">
                    <wp:posOffset>8398510</wp:posOffset>
                  </wp:positionV>
                </mc:Fallback>
              </mc:AlternateContent>
              <wp:extent cx="457200" cy="365760"/>
              <wp:effectExtent l="0" t="0" r="0" b="0"/>
              <wp:wrapNone/>
              <wp:docPr id="54" name="Double Bracket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57200" cy="365760"/>
                      </a:xfrm>
                      <a:prstGeom prst="bracketPair">
                        <a:avLst/>
                      </a:prstGeom>
                      <a:solidFill>
                        <a:schemeClr val="accent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txbx>
                      <w:txbxContent>
                        <w:p w14:paraId="60E6DF23" w14:textId="77777777" w:rsidR="00947467" w:rsidRDefault="00487DF4">
                          <w:pPr>
                            <w:jc w:val="center"/>
                            <w:rPr>
                              <w:color w:val="FFFFFF" w:themeColor="background1"/>
                              <w:sz w:val="24"/>
                              <w:szCs w:val="20"/>
                            </w:rPr>
                          </w:pPr>
                          <w:r>
                            <w:rPr>
                              <w:color w:val="FFFFFF" w:themeColor="background1"/>
                              <w:sz w:val="24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20"/>
                            </w:rPr>
                            <w:instrText xml:space="preserve"> PAGE  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20"/>
                            </w:rPr>
                            <w:fldChar w:fldCharType="separate"/>
                          </w:r>
                          <w:r w:rsidR="00D65A61">
                            <w:rPr>
                              <w:noProof/>
                              <w:color w:val="FFFFFF" w:themeColor="background1"/>
                              <w:sz w:val="24"/>
                              <w:szCs w:val="20"/>
                            </w:rPr>
                            <w:t>9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45720" rIns="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E5990D" id="_x0000_t185" coordsize="21600,21600" o:spt="185" adj="3600" path="m@0,0nfqx0@0l0@2qy@0,21600em@1,0nfqx21600@0l21600@2qy@1,21600em@0,0nsqx0@0l0@2qy@0,21600l@1,21600qx21600@2l21600@0qy@1,0xe" filled="f"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o:extrusionok="f" gradientshapeok="t" limo="10800,10800" o:connecttype="custom" o:connectlocs="@8,0;0,@9;@8,@7;@6,@9" textboxrect="@3,@3,@4,@5"/>
              <v:handles>
                <v:h position="#0,topLeft" switch="" xrange="0,10800"/>
              </v:handles>
            </v:shapetype>
            <v:shape id="_x0000_s1034" type="#_x0000_t185" style="position:absolute;margin-left:0;margin-top:0;width:36pt;height:28.8pt;z-index:251675648;visibility:visible;mso-wrap-style:square;mso-width-percent:0;mso-height-percent:0;mso-left-percent:917;mso-top-percent:835;mso-wrap-distance-left:9pt;mso-wrap-distance-top:0;mso-wrap-distance-right:9pt;mso-wrap-distance-bottom:0;mso-position-horizontal-relative:page;mso-position-vertical-relative:page;mso-width-percent:0;mso-height-percent:0;mso-left-percent:917;mso-top-percent:835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" filled="t" fillcolor="#a9a57c [3204]" strokecolor="white [3212]" strokeweight="1pt">
              <v:path arrowok="t"/>
              <v:textbox inset="0,,0">
                <w:txbxContent>
                  <w:p w14:paraId="60E6DF23" w14:textId="77777777" w:rsidR="00947467" w:rsidRDefault="00487DF4">
                    <w:pPr>
                      <w:jc w:val="center"/>
                      <w:rPr>
                        <w:color w:val="FFFFFF" w:themeColor="background1"/>
                        <w:sz w:val="24"/>
                        <w:szCs w:val="20"/>
                      </w:rPr>
                    </w:pPr>
                    <w:r>
                      <w:rPr>
                        <w:color w:val="FFFFFF" w:themeColor="background1"/>
                        <w:sz w:val="24"/>
                        <w:szCs w:val="20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20"/>
                      </w:rPr>
                      <w:instrText xml:space="preserve"> PAGE    \* MERGEFORMAT </w:instrText>
                    </w:r>
                    <w:r>
                      <w:rPr>
                        <w:color w:val="FFFFFF" w:themeColor="background1"/>
                        <w:sz w:val="24"/>
                        <w:szCs w:val="20"/>
                      </w:rPr>
                      <w:fldChar w:fldCharType="separate"/>
                    </w:r>
                    <w:r w:rsidR="00D65A61">
                      <w:rPr>
                        <w:noProof/>
                        <w:color w:val="FFFFFF" w:themeColor="background1"/>
                        <w:sz w:val="24"/>
                        <w:szCs w:val="20"/>
                      </w:rPr>
                      <w:t>9</w:t>
                    </w:r>
                    <w:r>
                      <w:rPr>
                        <w:color w:val="FFFFFF" w:themeColor="background1"/>
                        <w:sz w:val="24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86D0C6" w14:textId="77777777" w:rsidR="00422094" w:rsidRDefault="00422094">
      <w:pPr>
        <w:spacing w:after="0" w:line="240" w:lineRule="auto"/>
      </w:pPr>
      <w:r>
        <w:separator/>
      </w:r>
    </w:p>
  </w:footnote>
  <w:footnote w:type="continuationSeparator" w:id="0">
    <w:p w14:paraId="3702DE73" w14:textId="77777777" w:rsidR="00422094" w:rsidRDefault="004220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587E8E" w14:textId="77777777" w:rsidR="00947467" w:rsidRDefault="00487DF4">
    <w:pPr>
      <w:pStyle w:val="Header"/>
    </w:pPr>
    <w:r>
      <w:rPr>
        <w:noProof/>
        <w:color w:val="000000"/>
        <w:lang w:val="en-GB" w:eastAsia="en-GB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0A9078B3" wp14:editId="63732F5C">
              <wp:simplePos x="0" y="0"/>
              <mc:AlternateContent>
                <mc:Choice Requires="wp14">
                  <wp:positionH relativeFrom="page">
                    <wp14:pctPosHOffset>9000</wp14:pctPosHOffset>
                  </wp:positionH>
                </mc:Choice>
                <mc:Fallback>
                  <wp:positionH relativeFrom="page">
                    <wp:posOffset>699135</wp:posOffset>
                  </wp:positionH>
                </mc:Fallback>
              </mc:AlternateContent>
              <wp:positionV relativeFrom="page">
                <wp:align>center</wp:align>
              </wp:positionV>
              <wp:extent cx="7072630" cy="10058400"/>
              <wp:effectExtent l="0" t="0" r="0" b="0"/>
              <wp:wrapNone/>
              <wp:docPr id="68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072630" cy="100584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002">
                        <a:schemeClr val="l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91000</wp14:pctWidth>
              </wp14:sizeRelH>
              <wp14:sizeRelV relativeFrom="page">
                <wp14:pctHeight>100000</wp14:pctHeight>
              </wp14:sizeRelV>
            </wp:anchor>
          </w:drawing>
        </mc:Choice>
        <mc:Fallback xmlns:w16se="http://schemas.microsoft.com/office/word/2015/wordml/sym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7CBEA087" id="Rectangle 5" o:spid="_x0000_s1026" style="position:absolute;margin-left:0;margin-top:0;width:556.9pt;height:11in;z-index:-251650048;visibility:visible;mso-wrap-style:square;mso-width-percent:910;mso-height-percent:1000;mso-left-percent:90;mso-wrap-distance-left:9pt;mso-wrap-distance-top:0;mso-wrap-distance-right:9pt;mso-wrap-distance-bottom:0;mso-position-horizontal-relative:page;mso-position-vertical:center;mso-position-vertical-relative:page;mso-width-percent:910;mso-height-percent:1000;mso-left-percent:9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" fillcolor="white [2897]" stroked="f" strokeweight="2pt">
              <v:fill color2="#b2b2b2 [2241]" rotate="t" focusposition="13107f,.5" focussize="-13107f" colors="0 white;.75 white;1 #dadada" focus="100%" type="gradientRadial"/>
              <v:path arrowok="t"/>
              <w10:wrap anchorx="page" anchory="page"/>
            </v:rect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4ECCF70" wp14:editId="1BDECE90">
              <wp:simplePos x="0" y="0"/>
              <mc:AlternateContent>
                <mc:Choice Requires="wp14">
                  <wp:positionH relativeFrom="page">
                    <wp14:pctPosHOffset>3500</wp14:pctPosHOffset>
                  </wp:positionH>
                </mc:Choice>
                <mc:Fallback>
                  <wp:positionH relativeFrom="page">
                    <wp:posOffset>271780</wp:posOffset>
                  </wp:positionH>
                </mc:Fallback>
              </mc:AlternateContent>
              <wp:positionV relativeFrom="page">
                <wp:align>center</wp:align>
              </wp:positionV>
              <wp:extent cx="409575" cy="4526280"/>
              <wp:effectExtent l="0" t="0" r="0" b="0"/>
              <wp:wrapNone/>
              <wp:docPr id="69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9575" cy="452628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93AF2FA" w14:textId="77777777" w:rsidR="00947467" w:rsidRDefault="00487DF4">
                          <w:pPr>
                            <w:jc w:val="center"/>
                            <w:rPr>
                              <w:color w:val="FFFFFF" w:themeColor="background1"/>
                            </w:rPr>
                          </w:pPr>
                          <w:r>
                            <w:rPr>
                              <w:color w:val="FFFFFF" w:themeColor="background1"/>
                            </w:rPr>
                            <w:t xml:space="preserve">Resume: 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5000</wp14:pctWidth>
              </wp14:sizeRelH>
              <wp14:sizeRelV relativeFrom="page">
                <wp14:pctHeight>45000</wp14:pctHeight>
              </wp14:sizeRelV>
            </wp:anchor>
          </w:drawing>
        </mc:Choice>
        <mc:Fallback>
          <w:pict>
            <v:shapetype w14:anchorId="54ECCF70" id="_x0000_t202" coordsize="21600,21600" o:spt="202" path="m0,0l0,21600,21600,21600,21600,0xe">
              <v:stroke joinstyle="miter"/>
              <v:path gradientshapeok="t" o:connecttype="rect"/>
            </v:shapetype>
            <v:shape id="TextBox_x0020_3" o:spid="_x0000_s1026" type="#_x0000_t202" style="position:absolute;margin-left:0;margin-top:0;width:32.25pt;height:356.4pt;z-index:251667456;visibility:visible;mso-wrap-style:square;mso-width-percent:50;mso-height-percent:450;mso-left-percent:35;mso-wrap-distance-left:9pt;mso-wrap-distance-top:0;mso-wrap-distance-right:9pt;mso-wrap-distance-bottom:0;mso-position-horizontal-relative:page;mso-position-vertical:center;mso-position-vertical-relative:page;mso-width-percent:50;mso-height-percent:450;mso-left-percent:35;mso-width-relative:margin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" fillcolor="#675e47 [3215]" stroked="f" strokeweight=".5pt">
              <v:path arrowok="t"/>
              <v:textbox style="layout-flow:vertical;mso-layout-flow-alt:bottom-to-top">
                <w:txbxContent>
                  <w:p w14:paraId="593AF2FA" w14:textId="77777777" w:rsidR="00947467" w:rsidRDefault="00487DF4">
                    <w:pPr>
                      <w:jc w:val="center"/>
                      <w:rPr>
                        <w:color w:val="FFFFFF" w:themeColor="background1"/>
                      </w:rPr>
                    </w:pPr>
                    <w:r>
                      <w:rPr>
                        <w:color w:val="FFFFFF" w:themeColor="background1"/>
                      </w:rPr>
                      <w:t xml:space="preserve">Resume: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4DA719BE" wp14:editId="1E93670A">
              <wp:simplePos x="0" y="0"/>
              <mc:AlternateContent>
                <mc:Choice Requires="wp14">
                  <wp:positionH relativeFrom="page">
                    <wp14:pctPosHOffset>0</wp14:pctPosHOffset>
                  </wp:positionH>
                </mc:Choice>
                <mc:Fallback>
                  <wp:positionH relativeFrom="page">
                    <wp:posOffset>0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81000</wp14:pctPosVOffset>
                  </wp:positionV>
                </mc:Choice>
                <mc:Fallback>
                  <wp:positionV relativeFrom="page">
                    <wp:posOffset>8147050</wp:posOffset>
                  </wp:positionV>
                </mc:Fallback>
              </mc:AlternateContent>
              <wp:extent cx="699770" cy="905510"/>
              <wp:effectExtent l="0" t="0" r="0" b="0"/>
              <wp:wrapNone/>
              <wp:docPr id="70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99770" cy="90551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5987E92" w14:textId="77777777" w:rsidR="00947467" w:rsidRDefault="00947467"/>
                      </w:txbxContent>
                    </wps:txbx>
                    <wps:bodyPr wrap="square" rtlCol="0" anchor="ctr"/>
                  </wps:wsp>
                </a:graphicData>
              </a:graphic>
              <wp14:sizeRelH relativeFrom="page">
                <wp14:pctWidth>9000</wp14:pctWidth>
              </wp14:sizeRelH>
              <wp14:sizeRelV relativeFrom="page">
                <wp14:pctHeight>9000</wp14:pctHeight>
              </wp14:sizeRelV>
            </wp:anchor>
          </w:drawing>
        </mc:Choice>
        <mc:Fallback>
          <w:pict>
            <v:rect w14:anchorId="4DA719BE" id="Rectangle_x0020_5" o:spid="_x0000_s1027" style="position:absolute;margin-left:0;margin-top:0;width:55.1pt;height:71.3pt;z-index:-251651072;visibility:visible;mso-wrap-style:square;mso-width-percent:90;mso-height-percent:90;mso-left-percent:0;mso-top-percent:810;mso-wrap-distance-left:9pt;mso-wrap-distance-top:0;mso-wrap-distance-right:9pt;mso-wrap-distance-bottom:0;mso-position-horizontal-relative:page;mso-position-vertical-relative:page;mso-width-percent:90;mso-height-percent:90;mso-left-percent:0;mso-top-percent:810;mso-width-relative:page;mso-height-relative:page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" fillcolor="#a9a57c [3204]" stroked="f" strokeweight="2pt">
              <v:path arrowok="t"/>
              <v:textbox>
                <w:txbxContent>
                  <w:p w14:paraId="15987E92" w14:textId="77777777" w:rsidR="00947467" w:rsidRDefault="00947467"/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17E4BC62" wp14:editId="3D1BB599">
              <wp:simplePos x="0" y="0"/>
              <mc:AlternateContent>
                <mc:Choice Requires="wp14">
                  <wp:positionH relativeFrom="page">
                    <wp14:pctPosHOffset>0</wp14:pctPosHOffset>
                  </wp:positionH>
                </mc:Choice>
                <mc:Fallback>
                  <wp:positionH relativeFrom="page">
                    <wp:posOffset>0</wp:posOffset>
                  </wp:positionH>
                </mc:Fallback>
              </mc:AlternateContent>
              <wp:positionV relativeFrom="page">
                <wp:align>center</wp:align>
              </wp:positionV>
              <wp:extent cx="699770" cy="10058400"/>
              <wp:effectExtent l="0" t="0" r="0" b="0"/>
              <wp:wrapNone/>
              <wp:docPr id="7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99770" cy="1005840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5AB3D24" w14:textId="77777777" w:rsidR="00947467" w:rsidRDefault="00947467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wps:txbx>
                    <wps:bodyPr wrap="square" rtlCol="0" anchor="ctr"/>
                  </wps:wsp>
                </a:graphicData>
              </a:graphic>
              <wp14:sizeRelH relativeFrom="page">
                <wp14:pctWidth>9000</wp14:pctWidth>
              </wp14:sizeRelH>
              <wp14:sizeRelV relativeFrom="page">
                <wp14:pctHeight>100000</wp14:pctHeight>
              </wp14:sizeRelV>
            </wp:anchor>
          </w:drawing>
        </mc:Choice>
        <mc:Fallback>
          <w:pict>
            <v:rect w14:anchorId="17E4BC62" id="Rectangle_x0020_4" o:spid="_x0000_s1028" style="position:absolute;margin-left:0;margin-top:0;width:55.1pt;height:11in;z-index:-251652096;visibility:visible;mso-wrap-style:square;mso-width-percent:90;mso-height-percent:1000;mso-left-percent:0;mso-wrap-distance-left:9pt;mso-wrap-distance-top:0;mso-wrap-distance-right:9pt;mso-wrap-distance-bottom:0;mso-position-horizontal-relative:page;mso-position-vertical:center;mso-position-vertical-relative:page;mso-width-percent:90;mso-height-percent:1000;mso-left-percent:0;mso-width-relative:page;mso-height-relative:page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" fillcolor="#675e47 [3215]" stroked="f" strokeweight="2pt">
              <v:path arrowok="t"/>
              <v:textbox>
                <w:txbxContent>
                  <w:p w14:paraId="25AB3D24" w14:textId="77777777" w:rsidR="00947467" w:rsidRDefault="00947467">
                    <w:pPr>
                      <w:rPr>
                        <w:rFonts w:eastAsia="Times New Roman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815977" w14:textId="77777777" w:rsidR="00947467" w:rsidRDefault="00487DF4">
    <w:pPr>
      <w:pStyle w:val="Header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193AE983" wp14:editId="041CF37A">
              <wp:simplePos x="0" y="0"/>
              <wp:positionH relativeFrom="page">
                <wp:align>left</wp:align>
              </wp:positionH>
              <wp:positionV relativeFrom="page">
                <wp:align>center</wp:align>
              </wp:positionV>
              <wp:extent cx="7072630" cy="10058400"/>
              <wp:effectExtent l="0" t="0" r="0" b="0"/>
              <wp:wrapNone/>
              <wp:docPr id="1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072630" cy="100584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002">
                        <a:schemeClr val="l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91000</wp14:pctWidth>
              </wp14:sizeRelH>
              <wp14:sizeRelV relativeFrom="page">
                <wp14:pctHeight>100000</wp14:pctHeight>
              </wp14:sizeRelV>
            </wp:anchor>
          </w:drawing>
        </mc:Choice>
        <mc:Fallback xmlns:w16se="http://schemas.microsoft.com/office/word/2015/wordml/sym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38BEF046" id="Rectangle 5" o:spid="_x0000_s1026" style="position:absolute;margin-left:0;margin-top:0;width:556.9pt;height:11in;z-index:-251654144;visibility:visible;mso-wrap-style:square;mso-width-percent:910;mso-height-percent:1000;mso-wrap-distance-left:9pt;mso-wrap-distance-top:0;mso-wrap-distance-right:9pt;mso-wrap-distance-bottom:0;mso-position-horizontal:left;mso-position-horizontal-relative:page;mso-position-vertical:center;mso-position-vertical-relative:page;mso-width-percent:910;mso-height-percent:100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" fillcolor="white [2897]" stroked="f" strokeweight="2pt">
              <v:fill color2="#b2b2b2 [2241]" rotate="t" focusposition="13107f,.5" focussize="-13107f" colors="0 white;.75 white;1 #dadada" focus="100%" type="gradientRadial"/>
              <v:path arrowok="t"/>
              <w10:wrap anchorx="page" anchory="page"/>
            </v:rect>
          </w:pict>
        </mc:Fallback>
      </mc:AlternateContent>
    </w:r>
    <w:r>
      <w:rPr>
        <w:noProof/>
      </w:rPr>
      <w:t xml:space="preserve"> </w: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5B53B3A" wp14:editId="74AE0AD7">
              <wp:simplePos x="0" y="0"/>
              <mc:AlternateContent>
                <mc:Choice Requires="wp14">
                  <wp:positionH relativeFrom="page">
                    <wp14:pctPosHOffset>91000</wp14:pctPosHOffset>
                  </wp:positionH>
                </mc:Choice>
                <mc:Fallback>
                  <wp:positionH relativeFrom="page">
                    <wp:posOffset>7072630</wp:posOffset>
                  </wp:positionH>
                </mc:Fallback>
              </mc:AlternateContent>
              <wp:positionV relativeFrom="page">
                <wp:align>center</wp:align>
              </wp:positionV>
              <wp:extent cx="699770" cy="10058400"/>
              <wp:effectExtent l="0" t="0" r="0" b="0"/>
              <wp:wrapNone/>
              <wp:docPr id="1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99770" cy="1005840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AE1D49B" w14:textId="77777777" w:rsidR="00947467" w:rsidRDefault="00947467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wps:txbx>
                    <wps:bodyPr wrap="square" rtlCol="0" anchor="ctr"/>
                  </wps:wsp>
                </a:graphicData>
              </a:graphic>
              <wp14:sizeRelH relativeFrom="page">
                <wp14:pctWidth>9000</wp14:pctWidth>
              </wp14:sizeRelH>
              <wp14:sizeRelV relativeFrom="page">
                <wp14:pctHeight>100000</wp14:pctHeight>
              </wp14:sizeRelV>
            </wp:anchor>
          </w:drawing>
        </mc:Choice>
        <mc:Fallback>
          <w:pict>
            <v:rect w14:anchorId="65B53B3A" id="_x0000_s1035" style="position:absolute;margin-left:0;margin-top:0;width:55.1pt;height:11in;z-index:251659264;visibility:visible;mso-wrap-style:square;mso-width-percent:90;mso-height-percent:1000;mso-left-percent:910;mso-wrap-distance-left:9pt;mso-wrap-distance-top:0;mso-wrap-distance-right:9pt;mso-wrap-distance-bottom:0;mso-position-horizontal-relative:page;mso-position-vertical:center;mso-position-vertical-relative:page;mso-width-percent:90;mso-height-percent:1000;mso-left-percent:910;mso-width-relative:page;mso-height-relative:page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" fillcolor="#675e47 [3215]" stroked="f" strokeweight="2pt">
              <v:path arrowok="t"/>
              <v:textbox>
                <w:txbxContent>
                  <w:p w14:paraId="0AE1D49B" w14:textId="77777777" w:rsidR="00947467" w:rsidRDefault="00947467">
                    <w:pPr>
                      <w:rPr>
                        <w:rFonts w:eastAsia="Times New Roman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3E2D416" wp14:editId="3FEF451B">
              <wp:simplePos x="0" y="0"/>
              <mc:AlternateContent>
                <mc:Choice Requires="wp14">
                  <wp:positionH relativeFrom="page">
                    <wp14:pctPosHOffset>91000</wp14:pctPosHOffset>
                  </wp:positionH>
                </mc:Choice>
                <mc:Fallback>
                  <wp:positionH relativeFrom="page">
                    <wp:posOffset>7072630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81000</wp14:pctPosVOffset>
                  </wp:positionV>
                </mc:Choice>
                <mc:Fallback>
                  <wp:positionV relativeFrom="page">
                    <wp:posOffset>8147050</wp:posOffset>
                  </wp:positionV>
                </mc:Fallback>
              </mc:AlternateContent>
              <wp:extent cx="699770" cy="905510"/>
              <wp:effectExtent l="0" t="0" r="0" b="0"/>
              <wp:wrapNone/>
              <wp:docPr id="12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99770" cy="90551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B455432" w14:textId="77777777" w:rsidR="00947467" w:rsidRDefault="00947467"/>
                      </w:txbxContent>
                    </wps:txbx>
                    <wps:bodyPr wrap="square" rtlCol="0" anchor="ctr"/>
                  </wps:wsp>
                </a:graphicData>
              </a:graphic>
              <wp14:sizeRelH relativeFrom="page">
                <wp14:pctWidth>9000</wp14:pctWidth>
              </wp14:sizeRelH>
              <wp14:sizeRelV relativeFrom="page">
                <wp14:pctHeight>9000</wp14:pctHeight>
              </wp14:sizeRelV>
            </wp:anchor>
          </w:drawing>
        </mc:Choice>
        <mc:Fallback>
          <w:pict>
            <v:rect w14:anchorId="53E2D416" id="_x0000_s1036" style="position:absolute;margin-left:0;margin-top:0;width:55.1pt;height:71.3pt;z-index:251660288;visibility:visible;mso-wrap-style:square;mso-width-percent:90;mso-height-percent:90;mso-left-percent:910;mso-top-percent:810;mso-wrap-distance-left:9pt;mso-wrap-distance-top:0;mso-wrap-distance-right:9pt;mso-wrap-distance-bottom:0;mso-position-horizontal-relative:page;mso-position-vertical-relative:page;mso-width-percent:90;mso-height-percent:90;mso-left-percent:910;mso-top-percent:810;mso-width-relative:page;mso-height-relative:page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" fillcolor="#a9a57c [3204]" stroked="f" strokeweight="2pt">
              <v:path arrowok="t"/>
              <v:textbox>
                <w:txbxContent>
                  <w:p w14:paraId="3B455432" w14:textId="77777777" w:rsidR="00947467" w:rsidRDefault="00947467"/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171C07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F8B07FD"/>
    <w:multiLevelType w:val="hybridMultilevel"/>
    <w:tmpl w:val="205828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0CC1B0C"/>
    <w:multiLevelType w:val="multilevel"/>
    <w:tmpl w:val="C8B0B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1B74737"/>
    <w:multiLevelType w:val="hybridMultilevel"/>
    <w:tmpl w:val="66A434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B7220DB"/>
    <w:multiLevelType w:val="hybridMultilevel"/>
    <w:tmpl w:val="480EB66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5DE56E6E"/>
    <w:multiLevelType w:val="multilevel"/>
    <w:tmpl w:val="8514F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AD46E70"/>
    <w:multiLevelType w:val="multilevel"/>
    <w:tmpl w:val="FD7E5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1"/>
  </w:num>
  <w:num w:numId="5">
    <w:abstractNumId w:val="0"/>
  </w:num>
  <w:num w:numId="6">
    <w:abstractNumId w:val="5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88"/>
  <w:removeDateAndTime/>
  <w:attachedTemplate r:id="rId1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201A"/>
    <w:rsid w:val="00022892"/>
    <w:rsid w:val="00035645"/>
    <w:rsid w:val="000A44DD"/>
    <w:rsid w:val="000A508F"/>
    <w:rsid w:val="000B4DB5"/>
    <w:rsid w:val="00137920"/>
    <w:rsid w:val="00197E44"/>
    <w:rsid w:val="00233D75"/>
    <w:rsid w:val="00274223"/>
    <w:rsid w:val="00302997"/>
    <w:rsid w:val="0032201A"/>
    <w:rsid w:val="003B39BE"/>
    <w:rsid w:val="003D16CE"/>
    <w:rsid w:val="00422094"/>
    <w:rsid w:val="004832EE"/>
    <w:rsid w:val="00487DF4"/>
    <w:rsid w:val="004D0CDF"/>
    <w:rsid w:val="00572779"/>
    <w:rsid w:val="00590493"/>
    <w:rsid w:val="0059750E"/>
    <w:rsid w:val="007064FB"/>
    <w:rsid w:val="007122E5"/>
    <w:rsid w:val="00761330"/>
    <w:rsid w:val="007A23E6"/>
    <w:rsid w:val="007C68AB"/>
    <w:rsid w:val="00806674"/>
    <w:rsid w:val="00831A28"/>
    <w:rsid w:val="008418FF"/>
    <w:rsid w:val="009270FC"/>
    <w:rsid w:val="00947467"/>
    <w:rsid w:val="00A6005F"/>
    <w:rsid w:val="00A731D9"/>
    <w:rsid w:val="00B055EF"/>
    <w:rsid w:val="00B13C5A"/>
    <w:rsid w:val="00B31EA8"/>
    <w:rsid w:val="00BF6F67"/>
    <w:rsid w:val="00C647B7"/>
    <w:rsid w:val="00D65A61"/>
    <w:rsid w:val="00E9042A"/>
    <w:rsid w:val="00ED0631"/>
    <w:rsid w:val="00EF3079"/>
    <w:rsid w:val="00EF6F59"/>
    <w:rsid w:val="00F61D51"/>
    <w:rsid w:val="00F828BD"/>
    <w:rsid w:val="00FB7BAB"/>
    <w:rsid w:val="00FC1037"/>
    <w:rsid w:val="00FD61E4"/>
    <w:rsid w:val="00FF5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AEAE1D"/>
  <w15:docId w15:val="{CEA6BE16-6AE0-4672-93E3-E52A4ED0F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64" w:lineRule="auto"/>
    </w:pPr>
    <w:rPr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0" w:line="240" w:lineRule="auto"/>
      <w:outlineLvl w:val="0"/>
    </w:pPr>
    <w:rPr>
      <w:rFonts w:asciiTheme="majorHAnsi" w:eastAsiaTheme="majorEastAsia" w:hAnsiTheme="majorHAnsi" w:cstheme="majorBidi"/>
      <w:bCs/>
      <w:color w:val="A9A57C" w:themeColor="accent1"/>
      <w:sz w:val="32"/>
      <w:szCs w:val="28"/>
      <w14:numForm w14:val="oldStyl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bCs/>
      <w:color w:val="675E47" w:themeColor="text2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0" w:after="0" w:line="240" w:lineRule="auto"/>
      <w:outlineLvl w:val="2"/>
    </w:pPr>
    <w:rPr>
      <w:rFonts w:eastAsiaTheme="majorEastAsia" w:cstheme="majorBidi"/>
      <w:b/>
      <w:bCs/>
      <w:color w:val="A9A57C" w:themeColor="accent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A9A57C" w:themeColor="accent1"/>
      <w:sz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A9A57C" w:themeColor="accent1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A9A57C" w:themeColor="accent1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2F2B20" w:themeColor="text1"/>
      <w:sz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2F2B20" w:themeColor="tex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2F2B20" w:themeColor="text1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Style1">
    <w:name w:val="Style1"/>
    <w:basedOn w:val="TableNormal"/>
    <w:uiPriority w:val="99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haroni" w:hAnsi="Aharoni"/>
        <w:b/>
        <w:sz w:val="36"/>
      </w:rPr>
    </w:tblStylePr>
  </w:style>
  <w:style w:type="paragraph" w:styleId="ListParagraph">
    <w:name w:val="List Paragraph"/>
    <w:basedOn w:val="Normal"/>
    <w:uiPriority w:val="34"/>
    <w:qFormat/>
    <w:pPr>
      <w:spacing w:line="240" w:lineRule="auto"/>
      <w:ind w:left="720" w:hanging="288"/>
      <w:contextualSpacing/>
    </w:pPr>
    <w:rPr>
      <w:color w:val="675E47" w:themeColor="text2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Cs/>
      <w:color w:val="auto"/>
      <w:sz w:val="32"/>
      <w:szCs w:val="28"/>
      <w14:numForm w14:val="oldStyle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Cs/>
      <w:color w:val="auto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eastAsiaTheme="majorEastAsia" w:cstheme="majorBidi"/>
      <w:b/>
      <w:bCs/>
      <w:color w:val="auto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/>
      <w:bCs/>
      <w:i/>
      <w:iCs/>
      <w:color w:val="auto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auto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iCs/>
      <w:color w:val="auto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auto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auto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auto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rFonts w:eastAsiaTheme="minorEastAsia"/>
      <w:b/>
      <w:bCs/>
      <w:smallCaps/>
      <w:color w:val="675E47" w:themeColor="text2"/>
      <w:spacing w:val="6"/>
      <w:sz w:val="20"/>
      <w:szCs w:val="18"/>
      <w:lang w:bidi="hi-IN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color w:val="675E47" w:themeColor="text2"/>
      <w:kern w:val="28"/>
      <w:sz w:val="80"/>
      <w:szCs w:val="52"/>
      <w14:ligatures w14:val="standard"/>
      <w14:numForm w14:val="oldStyle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olor w:val="auto"/>
      <w:kern w:val="28"/>
      <w:sz w:val="80"/>
      <w:szCs w:val="52"/>
      <w14:ligatures w14:val="standard"/>
      <w14:numForm w14:val="oldStyle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iCs/>
      <w:color w:val="675E47" w:themeColor="text2"/>
      <w:sz w:val="32"/>
      <w:szCs w:val="24"/>
      <w:lang w:bidi="hi-IN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iCs/>
      <w:color w:val="auto"/>
      <w:sz w:val="32"/>
      <w:szCs w:val="24"/>
      <w:lang w:bidi="hi-IN"/>
    </w:rPr>
  </w:style>
  <w:style w:type="character" w:styleId="Strong">
    <w:name w:val="Strong"/>
    <w:basedOn w:val="DefaultParagraphFont"/>
    <w:uiPriority w:val="22"/>
    <w:qFormat/>
    <w:rPr>
      <w:b/>
      <w:bCs/>
      <w14:numForm w14:val="oldStyle"/>
    </w:rPr>
  </w:style>
  <w:style w:type="character" w:styleId="Emphasis">
    <w:name w:val="Emphasis"/>
    <w:basedOn w:val="DefaultParagraphFont"/>
    <w:uiPriority w:val="20"/>
    <w:qFormat/>
    <w:rPr>
      <w:i/>
      <w:iCs/>
      <w:color w:val="auto"/>
    </w:rPr>
  </w:style>
  <w:style w:type="paragraph" w:styleId="NoSpacing">
    <w:name w:val="No Spacing"/>
    <w:link w:val="NoSpacingChar"/>
    <w:uiPriority w:val="1"/>
    <w:qFormat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pPr>
      <w:spacing w:before="160" w:line="300" w:lineRule="auto"/>
      <w:ind w:left="144" w:right="144"/>
      <w:jc w:val="center"/>
    </w:pPr>
    <w:rPr>
      <w:rFonts w:asciiTheme="majorHAnsi" w:eastAsiaTheme="minorEastAsia" w:hAnsiTheme="majorHAnsi"/>
      <w:i/>
      <w:iCs/>
      <w:color w:val="A9A57C" w:themeColor="accent1"/>
      <w:sz w:val="24"/>
      <w:lang w:bidi="hi-IN"/>
      <w14:ligatures w14:val="standard"/>
      <w14:numForm w14:val="oldStyle"/>
    </w:rPr>
  </w:style>
  <w:style w:type="character" w:customStyle="1" w:styleId="QuoteChar">
    <w:name w:val="Quote Char"/>
    <w:basedOn w:val="DefaultParagraphFont"/>
    <w:link w:val="Quote"/>
    <w:uiPriority w:val="29"/>
    <w:rPr>
      <w:rFonts w:asciiTheme="majorHAnsi" w:eastAsiaTheme="minorEastAsia" w:hAnsiTheme="majorHAnsi"/>
      <w:i/>
      <w:iCs/>
      <w:color w:val="auto"/>
      <w:sz w:val="24"/>
      <w:lang w:bidi="hi-IN"/>
      <w14:ligatures w14:val="standard"/>
      <w14:numForm w14:val="oldStyle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36" w:space="8" w:color="A9A57C" w:themeColor="accent1"/>
        <w:left w:val="single" w:sz="36" w:space="8" w:color="A9A57C" w:themeColor="accent1"/>
        <w:bottom w:val="single" w:sz="36" w:space="8" w:color="A9A57C" w:themeColor="accent1"/>
        <w:right w:val="single" w:sz="36" w:space="8" w:color="A9A57C" w:themeColor="accent1"/>
      </w:pBdr>
      <w:shd w:val="clear" w:color="auto" w:fill="A9A57C" w:themeFill="accent1"/>
      <w:spacing w:before="200" w:after="280" w:line="300" w:lineRule="auto"/>
      <w:ind w:left="936" w:right="936"/>
      <w:jc w:val="center"/>
    </w:pPr>
    <w:rPr>
      <w:rFonts w:eastAsiaTheme="minorEastAsia"/>
      <w:b/>
      <w:bCs/>
      <w:i/>
      <w:iCs/>
      <w:color w:val="FFFFFF" w:themeColor="background1"/>
      <w:lang w:bidi="hi-IN"/>
      <w14:ligatures w14:val="standard"/>
      <w14:numForm w14:val="oldStyle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rFonts w:eastAsiaTheme="minorEastAsia"/>
      <w:b/>
      <w:bCs/>
      <w:i/>
      <w:iCs/>
      <w:color w:val="auto"/>
      <w:sz w:val="21"/>
      <w:shd w:val="clear" w:color="auto" w:fill="A9A57C" w:themeFill="accent1"/>
      <w:lang w:bidi="hi-IN"/>
      <w14:ligatures w14:val="standard"/>
      <w14:numForm w14:val="oldStyle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auto"/>
    </w:rPr>
  </w:style>
  <w:style w:type="character" w:styleId="IntenseEmphasis">
    <w:name w:val="Intense Emphasis"/>
    <w:aliases w:val="Subsection Intense Emphasis"/>
    <w:basedOn w:val="DefaultParagraphFont"/>
    <w:uiPriority w:val="21"/>
    <w:qFormat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auto"/>
      <w:spacing w:val="5"/>
      <w:u w:val="single"/>
    </w:rPr>
  </w:style>
  <w:style w:type="character" w:styleId="BookTitle">
    <w:name w:val="Book Title"/>
    <w:basedOn w:val="DefaultParagraphFont"/>
    <w:uiPriority w:val="33"/>
    <w:qFormat/>
    <w:rPr>
      <w:b/>
      <w:bCs/>
      <w:caps w:val="0"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spacing w:before="480" w:line="264" w:lineRule="auto"/>
      <w:outlineLvl w:val="9"/>
    </w:pPr>
    <w:rPr>
      <w:b/>
      <w:color w:val="000000"/>
      <w:sz w:val="28"/>
      <w14:numForm w14:val="default"/>
    </w:rPr>
  </w:style>
  <w:style w:type="character" w:styleId="PlaceholderText">
    <w:name w:val="Placeholder Text"/>
    <w:basedOn w:val="DefaultParagraphFont"/>
    <w:uiPriority w:val="9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customStyle="1" w:styleId="SectionHeading">
    <w:name w:val="Section Heading"/>
    <w:basedOn w:val="Heading1"/>
    <w:next w:val="Normal"/>
    <w:qFormat/>
    <w:rPr>
      <w:b/>
      <w:color w:val="675E47" w:themeColor="text2"/>
      <w:sz w:val="24"/>
    </w:rPr>
  </w:style>
  <w:style w:type="character" w:customStyle="1" w:styleId="NoSpacingChar">
    <w:name w:val="No Spacing Char"/>
    <w:basedOn w:val="DefaultParagraphFont"/>
    <w:link w:val="NoSpacing"/>
    <w:uiPriority w:val="1"/>
  </w:style>
  <w:style w:type="paragraph" w:customStyle="1" w:styleId="Subsection">
    <w:name w:val="Subsection"/>
    <w:basedOn w:val="Heading2"/>
    <w:qFormat/>
    <w:pPr>
      <w:spacing w:before="0"/>
    </w:pPr>
    <w:rPr>
      <w:color w:val="A9A57C" w:themeColor="accent1"/>
      <w:sz w:val="21"/>
    </w:rPr>
  </w:style>
  <w:style w:type="paragraph" w:customStyle="1" w:styleId="PersonalName">
    <w:name w:val="Personal Name"/>
    <w:basedOn w:val="Title"/>
    <w:qFormat/>
    <w:rPr>
      <w:b/>
      <w:sz w:val="28"/>
      <w:szCs w:val="28"/>
    </w:rPr>
  </w:style>
  <w:style w:type="paragraph" w:customStyle="1" w:styleId="SubsectionDate">
    <w:name w:val="Subsection Date"/>
    <w:basedOn w:val="Normal"/>
    <w:qFormat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customStyle="1" w:styleId="Phone">
    <w:name w:val="Phone"/>
    <w:basedOn w:val="NoSpacing"/>
    <w:qFormat/>
    <w:rPr>
      <w:sz w:val="24"/>
    </w:rPr>
  </w:style>
  <w:style w:type="paragraph" w:customStyle="1" w:styleId="SenderAddress">
    <w:name w:val="Sender Address"/>
    <w:basedOn w:val="NoSpacing"/>
    <w:qFormat/>
    <w:pPr>
      <w:spacing w:line="274" w:lineRule="auto"/>
    </w:pPr>
    <w:rPr>
      <w:sz w:val="21"/>
    </w:rPr>
  </w:style>
  <w:style w:type="paragraph" w:customStyle="1" w:styleId="SubsectionText">
    <w:name w:val="Subsection Text"/>
    <w:basedOn w:val="ListBullet"/>
    <w:qFormat/>
    <w:pPr>
      <w:numPr>
        <w:numId w:val="0"/>
      </w:numPr>
      <w:spacing w:line="276" w:lineRule="auto"/>
      <w:ind w:left="360" w:hanging="360"/>
      <w:contextualSpacing w:val="0"/>
    </w:pPr>
    <w:rPr>
      <w:sz w:val="22"/>
    </w:rPr>
  </w:style>
  <w:style w:type="paragraph" w:styleId="ListBullet">
    <w:name w:val="List Bullet"/>
    <w:basedOn w:val="Normal"/>
    <w:uiPriority w:val="99"/>
    <w:semiHidden/>
    <w:unhideWhenUsed/>
    <w:pPr>
      <w:numPr>
        <w:numId w:val="5"/>
      </w:numPr>
      <w:contextualSpacing/>
    </w:pPr>
  </w:style>
  <w:style w:type="paragraph" w:styleId="Closing">
    <w:name w:val="Closing"/>
    <w:basedOn w:val="Normal"/>
    <w:link w:val="ClosingChar"/>
    <w:uiPriority w:val="5"/>
    <w:unhideWhenUsed/>
    <w:pPr>
      <w:spacing w:before="480" w:after="960"/>
      <w:contextualSpacing/>
    </w:pPr>
    <w:rPr>
      <w:b/>
      <w:color w:val="675E47" w:themeColor="text2"/>
    </w:rPr>
  </w:style>
  <w:style w:type="character" w:customStyle="1" w:styleId="ClosingChar">
    <w:name w:val="Closing Char"/>
    <w:basedOn w:val="DefaultParagraphFont"/>
    <w:link w:val="Closing"/>
    <w:uiPriority w:val="5"/>
    <w:rPr>
      <w:b/>
      <w:color w:val="auto"/>
      <w:sz w:val="21"/>
    </w:rPr>
  </w:style>
  <w:style w:type="paragraph" w:customStyle="1" w:styleId="RecipientAddress">
    <w:name w:val="Recipient Address"/>
    <w:basedOn w:val="NoSpacing"/>
    <w:uiPriority w:val="3"/>
    <w:qFormat/>
    <w:pPr>
      <w:spacing w:after="360"/>
      <w:contextualSpacing/>
    </w:pPr>
    <w:rPr>
      <w:color w:val="675E47" w:themeColor="text2"/>
      <w:sz w:val="21"/>
    </w:rPr>
  </w:style>
  <w:style w:type="paragraph" w:styleId="Salutation">
    <w:name w:val="Salutation"/>
    <w:basedOn w:val="NoSpacing"/>
    <w:next w:val="Normal"/>
    <w:link w:val="SalutationChar"/>
    <w:uiPriority w:val="4"/>
    <w:unhideWhenUsed/>
    <w:pPr>
      <w:spacing w:before="480" w:after="320"/>
      <w:contextualSpacing/>
    </w:pPr>
    <w:rPr>
      <w:b/>
      <w:color w:val="675E47" w:themeColor="text2"/>
      <w:sz w:val="21"/>
    </w:rPr>
  </w:style>
  <w:style w:type="character" w:customStyle="1" w:styleId="SalutationChar">
    <w:name w:val="Salutation Char"/>
    <w:basedOn w:val="DefaultParagraphFont"/>
    <w:link w:val="Salutation"/>
    <w:uiPriority w:val="4"/>
    <w:rPr>
      <w:b/>
      <w:color w:val="auto"/>
      <w:sz w:val="21"/>
    </w:rPr>
  </w:style>
  <w:style w:type="paragraph" w:styleId="Signature">
    <w:name w:val="Signature"/>
    <w:basedOn w:val="Normal"/>
    <w:link w:val="SignatureChar"/>
    <w:uiPriority w:val="99"/>
    <w:unhideWhenUsed/>
    <w:pPr>
      <w:contextualSpacing/>
    </w:pPr>
  </w:style>
  <w:style w:type="character" w:customStyle="1" w:styleId="SignatureChar">
    <w:name w:val="Signature Char"/>
    <w:basedOn w:val="DefaultParagraphFont"/>
    <w:link w:val="Signature"/>
    <w:uiPriority w:val="99"/>
    <w:rPr>
      <w:sz w:val="21"/>
    </w:rPr>
  </w:style>
  <w:style w:type="paragraph" w:customStyle="1" w:styleId="Default">
    <w:name w:val="Default"/>
    <w:rsid w:val="00233D7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bidi="mr-IN"/>
    </w:rPr>
  </w:style>
  <w:style w:type="character" w:styleId="Hyperlink">
    <w:name w:val="Hyperlink"/>
    <w:basedOn w:val="DefaultParagraphFont"/>
    <w:uiPriority w:val="99"/>
    <w:unhideWhenUsed/>
    <w:rsid w:val="00B13C5A"/>
    <w:rPr>
      <w:color w:val="D25814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80667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GB" w:eastAsia="en-GB"/>
    </w:rPr>
  </w:style>
  <w:style w:type="paragraph" w:customStyle="1" w:styleId="p1">
    <w:name w:val="p1"/>
    <w:basedOn w:val="Normal"/>
    <w:rsid w:val="00C647B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GB" w:eastAsia="en-GB"/>
    </w:rPr>
  </w:style>
  <w:style w:type="paragraph" w:customStyle="1" w:styleId="p2">
    <w:name w:val="p2"/>
    <w:basedOn w:val="Normal"/>
    <w:rsid w:val="00C647B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65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71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96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91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52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73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212787">
          <w:blockQuote w:val="1"/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52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0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20" Type="http://schemas.openxmlformats.org/officeDocument/2006/relationships/hyperlink" Target="https://1drv.ms/w/s!AoVyr-DJDJ33a5GvAl4nVrL53B8" TargetMode="External"/><Relationship Id="rId21" Type="http://schemas.openxmlformats.org/officeDocument/2006/relationships/hyperlink" Target="https://1drv.ms/w/s!AoVyr-DJDJ33a5GvAl4nVrL53B8" TargetMode="External"/><Relationship Id="rId22" Type="http://schemas.openxmlformats.org/officeDocument/2006/relationships/hyperlink" Target="https://drive.google.com/file/d/1upRQRuopsO5yNQMmpCAqfIDjiAHdUdd0/view?usp=sharing" TargetMode="External"/><Relationship Id="rId23" Type="http://schemas.openxmlformats.org/officeDocument/2006/relationships/hyperlink" Target="https://drive.google.com/file/d/1upRQRuopsO5yNQMmpCAqfIDjiAHdUdd0/view?usp=sharing" TargetMode="External"/><Relationship Id="rId24" Type="http://schemas.openxmlformats.org/officeDocument/2006/relationships/hyperlink" Target="https://drive.google.com/open?id=1u1OGrM79LfX2plkGSwlaV1gMTN-IVojI" TargetMode="External"/><Relationship Id="rId25" Type="http://schemas.openxmlformats.org/officeDocument/2006/relationships/hyperlink" Target="https://drive.google.com/open?id=1FXnEpTV0eD0Jzqbxsiy8fvKu7w396OG3" TargetMode="External"/><Relationship Id="rId26" Type="http://schemas.openxmlformats.org/officeDocument/2006/relationships/hyperlink" Target="https://drive.google.com/open?id=1FXnEpTV0eD0Jzqbxsiy8fvKu7w396OG3" TargetMode="External"/><Relationship Id="rId27" Type="http://schemas.openxmlformats.org/officeDocument/2006/relationships/hyperlink" Target="https://drive.google.com/open?id=0Bx1bOSWniJ1mbWxkSEp2S1N3M2M" TargetMode="External"/><Relationship Id="rId28" Type="http://schemas.openxmlformats.org/officeDocument/2006/relationships/hyperlink" Target="https://drive.google.com/open?id=0Bx1bOSWniJ1mbWxkSEp2S1N3M2M" TargetMode="External"/><Relationship Id="rId29" Type="http://schemas.openxmlformats.org/officeDocument/2006/relationships/hyperlink" Target="https://drive.google.com/open?id=0BwkNDk3-e5rCNEpXWGl3WHQ5YXM" TargetMode="Externa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numbering" Target="numbering.xml"/><Relationship Id="rId30" Type="http://schemas.openxmlformats.org/officeDocument/2006/relationships/hyperlink" Target="https://drive.google.com/open?id=0BwkNDk3-e5rCNEpXWGl3WHQ5YXM" TargetMode="External"/><Relationship Id="rId31" Type="http://schemas.openxmlformats.org/officeDocument/2006/relationships/image" Target="media/image1.png"/><Relationship Id="rId32" Type="http://schemas.openxmlformats.org/officeDocument/2006/relationships/image" Target="media/image2.jpeg"/><Relationship Id="rId9" Type="http://schemas.openxmlformats.org/officeDocument/2006/relationships/footnotes" Target="footnotes.xml"/><Relationship Id="rId6" Type="http://schemas.openxmlformats.org/officeDocument/2006/relationships/styles" Target="styles.xml"/><Relationship Id="rId7" Type="http://schemas.openxmlformats.org/officeDocument/2006/relationships/settings" Target="settings.xml"/><Relationship Id="rId8" Type="http://schemas.openxmlformats.org/officeDocument/2006/relationships/webSettings" Target="webSettings.xml"/><Relationship Id="rId33" Type="http://schemas.openxmlformats.org/officeDocument/2006/relationships/hyperlink" Target="mailto:dr.sachinchale@rediffmail.com" TargetMode="External"/><Relationship Id="rId34" Type="http://schemas.openxmlformats.org/officeDocument/2006/relationships/hyperlink" Target="https://www.facebook.com/drsachinchinchale" TargetMode="External"/><Relationship Id="rId35" Type="http://schemas.openxmlformats.org/officeDocument/2006/relationships/hyperlink" Target="https://www.facebook.com/drsachinchale" TargetMode="External"/><Relationship Id="rId36" Type="http://schemas.openxmlformats.org/officeDocument/2006/relationships/hyperlink" Target="https://www.facebook.com/drsachinchale" TargetMode="External"/><Relationship Id="rId10" Type="http://schemas.openxmlformats.org/officeDocument/2006/relationships/endnotes" Target="endnotes.xml"/><Relationship Id="rId11" Type="http://schemas.openxmlformats.org/officeDocument/2006/relationships/hyperlink" Target="http://noc.esdc.gc.ca/English/noc/ProfileQuickSearch.aspx?val=0&amp;val1=0311&amp;ver=11&amp;val65=dent" TargetMode="External"/><Relationship Id="rId12" Type="http://schemas.openxmlformats.org/officeDocument/2006/relationships/hyperlink" Target="https://www.rediffmail.com/cgi-bin/red.cgi?red=https%3A%2F%2Fwww%2Ecanada%2Eca%2Fcontent%2Fdam%2Fircc%2Fmigration%2Fircc%2Fenglish%2Fimmigrate%2Fatlantic%2Fpdf%2Faip%2Dstep%2Dby%2Dstep%2Dguide%2Denglish%2D04may2017%2Epdf&amp;isImage=0&amp;BlockImage=0&amp;rediffng=0&amp;rogue=aa30315cbbb2f3d2ffa1d75b7e21a350fdf01025&amp;rdf=ADEIeAghXylVaVZhCzBWawU4UzRcb1A0UWUNZQ==" TargetMode="External"/><Relationship Id="rId13" Type="http://schemas.openxmlformats.org/officeDocument/2006/relationships/hyperlink" Target="https://www.rediffmail.com/cgi-bin/red.cgi?red=http%3A%2F%2Fwww%2Ewelcomenb%2Eca%2F&amp;isImage=0&amp;BlockImage=0&amp;rediffng=0&amp;rogue=a1d11f61ae1920acaf418d3d94785c3c0c7ecfe4&amp;rdf=Xm8CclB5B3FQbAcwAjlTbgU4VTINPgJmU2cLYw==" TargetMode="External"/><Relationship Id="rId14" Type="http://schemas.openxmlformats.org/officeDocument/2006/relationships/hyperlink" Target="https://www.rediffmail.com/cgi-bin/red.cgi?red=http%3A%2F%2Fwww%2Enlimmigration%2Eca%2F&amp;isImage=0&amp;BlockImage=0&amp;rediffng=0&amp;rogue=befa8350d36679d79b022c1fcc74b4b3412c353b&amp;rdf=VGVRIVN6UyVSblFmAzgAPQE8VzAIO1czUmZdNQ==" TargetMode="External"/><Relationship Id="rId15" Type="http://schemas.openxmlformats.org/officeDocument/2006/relationships/hyperlink" Target="https://www.rediffmail.com/cgi-bin/red.cgi?red=http%3A%2F%2Fwww%2Enovascotiaimmigration%2Ecom%2Fatlantic%2Dimmigration%2Dpilot&amp;isImage=0&amp;BlockImage=0&amp;rediffng=0&amp;rogue=c19755fb51c912d4e5814f686e1db51953a3a255&amp;rdf=BDUGdlR9AnQHO1RjUWpWa1JvAGcKOVczBDAMZA==" TargetMode="External"/><Relationship Id="rId16" Type="http://schemas.openxmlformats.org/officeDocument/2006/relationships/hyperlink" Target="https://www.rediffmail.com/cgi-bin/red.cgi?red=http%3A%2F%2Fwww%2Eimmigratepei%2Eca%2F&amp;isImage=0&amp;BlockImage=0&amp;rediffng=0&amp;rogue=a755c45bbc95a62d28d342d39287549c614213c6&amp;rdf=UWBWJgApAnQBPVdgCzBXalVoAmVYa1A0WGxcNA==" TargetMode="External"/><Relationship Id="rId17" Type="http://schemas.openxmlformats.org/officeDocument/2006/relationships/hyperlink" Target="https://www.canada.ca/en/immigration-refugees-citizenship/services/immigrate-canada/atlantic-immigration-pilot/hire-immigrant.html" TargetMode="External"/><Relationship Id="rId18" Type="http://schemas.openxmlformats.org/officeDocument/2006/relationships/hyperlink" Target="https://1drv.ms/w/s!AoVyr-DJDJ33a5GvAl4nVrL53B8" TargetMode="External"/><Relationship Id="rId19" Type="http://schemas.openxmlformats.org/officeDocument/2006/relationships/hyperlink" Target="https://1drv.ms/w/s!AoVyr-DJDJ33a5GvAl4nVrL53B8" TargetMode="External"/><Relationship Id="rId37" Type="http://schemas.openxmlformats.org/officeDocument/2006/relationships/header" Target="header1.xml"/><Relationship Id="rId38" Type="http://schemas.openxmlformats.org/officeDocument/2006/relationships/footer" Target="footer1.xml"/><Relationship Id="rId39" Type="http://schemas.openxmlformats.org/officeDocument/2006/relationships/footer" Target="footer2.xml"/><Relationship Id="rId40" Type="http://schemas.openxmlformats.org/officeDocument/2006/relationships/header" Target="header2.xml"/><Relationship Id="rId41" Type="http://schemas.openxmlformats.org/officeDocument/2006/relationships/fontTable" Target="fontTable.xml"/><Relationship Id="rId42" Type="http://schemas.openxmlformats.org/officeDocument/2006/relationships/glossaryDocument" Target="glossary/document.xml"/><Relationship Id="rId43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Root\Templates\1033\AdjacencyResum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235932F65475482D86310DA62354CC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813538-FCEF-4759-9D86-8A6797AD5386}"/>
      </w:docPartPr>
      <w:docPartBody>
        <w:p w:rsidR="004154D9" w:rsidRDefault="00340A0A">
          <w:pPr>
            <w:pStyle w:val="235932F65475482D86310DA62354CC48"/>
          </w:pPr>
          <w:r>
            <w:rPr>
              <w:rStyle w:val="PlaceholderText"/>
            </w:rPr>
            <w:t>Choose a building block.</w:t>
          </w:r>
        </w:p>
      </w:docPartBody>
    </w:docPart>
    <w:docPart>
      <w:docPartPr>
        <w:name w:val="AC8C26A4A23BAF4889614D77700EA6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C26D3A-EE02-674C-8D7A-B8C521B46E9E}"/>
      </w:docPartPr>
      <w:docPartBody>
        <w:p w:rsidR="00000000" w:rsidRDefault="00390F02" w:rsidP="00390F02">
          <w:pPr>
            <w:pStyle w:val="AC8C26A4A23BAF4889614D77700EA614"/>
          </w:pPr>
          <w:r>
            <w:rPr>
              <w:rStyle w:val="PlaceholderText"/>
            </w:rPr>
            <w:t>Choose a building block.</w:t>
          </w:r>
        </w:p>
      </w:docPartBody>
    </w:docPart>
    <w:docPart>
      <w:docPartPr>
        <w:name w:val="2D61BA900FE4E941946BD0FFDC4845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36EE63-A194-5444-8026-B448B5002449}"/>
      </w:docPartPr>
      <w:docPartBody>
        <w:p w:rsidR="00000000" w:rsidRDefault="00390F02" w:rsidP="00390F02">
          <w:pPr>
            <w:pStyle w:val="2D61BA900FE4E941946BD0FFDC4845AE"/>
          </w:pPr>
          <w:r>
            <w:rPr>
              <w:rStyle w:val="PlaceholderText"/>
            </w:rPr>
            <w:t>[Type Your Name]</w:t>
          </w:r>
        </w:p>
      </w:docPartBody>
    </w:docPart>
    <w:docPart>
      <w:docPartPr>
        <w:name w:val="DED60AFC3F3BD24BA9A2EE818797A1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8A743C-80DA-7141-BEA6-E5BE6A0A4466}"/>
      </w:docPartPr>
      <w:docPartBody>
        <w:p w:rsidR="00000000" w:rsidRDefault="00390F02" w:rsidP="00390F02">
          <w:pPr>
            <w:pStyle w:val="DED60AFC3F3BD24BA9A2EE818797A17A"/>
          </w:pPr>
          <w:r>
            <w:rPr>
              <w:rStyle w:val="PlaceholderText"/>
              <w:color w:val="000000"/>
            </w:rPr>
            <w:t>[Type your phone number]</w:t>
          </w:r>
        </w:p>
      </w:docPartBody>
    </w:docPart>
    <w:docPart>
      <w:docPartPr>
        <w:name w:val="82215280A9ABC34C9051F0C9D5E2A9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193C95-4B66-6346-9AF3-EC1F0CA661B0}"/>
      </w:docPartPr>
      <w:docPartBody>
        <w:p w:rsidR="00000000" w:rsidRDefault="00390F02" w:rsidP="00390F02">
          <w:pPr>
            <w:pStyle w:val="82215280A9ABC34C9051F0C9D5E2A952"/>
          </w:pPr>
          <w:r>
            <w:rPr>
              <w:rStyle w:val="PlaceholderText"/>
              <w:color w:val="000000"/>
            </w:rPr>
            <w:t>[Type your e-mail]</w:t>
          </w:r>
        </w:p>
      </w:docPartBody>
    </w:docPart>
    <w:docPart>
      <w:docPartPr>
        <w:name w:val="E0C5A49E1445CF46A7C2A35953F887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B6B03C-2240-1646-976E-8DCFBD054FB9}"/>
      </w:docPartPr>
      <w:docPartBody>
        <w:p w:rsidR="00000000" w:rsidRDefault="00390F02" w:rsidP="00390F02">
          <w:pPr>
            <w:pStyle w:val="E0C5A49E1445CF46A7C2A35953F88751"/>
          </w:pPr>
          <w:r>
            <w:rPr>
              <w:rStyle w:val="PlaceholderText"/>
              <w:color w:val="000000"/>
            </w:rPr>
            <w:t>[Type your address]</w:t>
          </w:r>
        </w:p>
      </w:docPartBody>
    </w:docPart>
    <w:docPart>
      <w:docPartPr>
        <w:name w:val="3139C46C2F9A404FBB4FAA5FE3399B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23A5AB-E4D5-214E-A9AE-50C7289EA557}"/>
      </w:docPartPr>
      <w:docPartBody>
        <w:p w:rsidR="00000000" w:rsidRDefault="00390F02" w:rsidP="00390F02">
          <w:pPr>
            <w:pStyle w:val="3139C46C2F9A404FBB4FAA5FE3399BC1"/>
          </w:pPr>
          <w:r>
            <w:rPr>
              <w:rStyle w:val="PlaceholderText"/>
              <w:color w:val="000000"/>
            </w:rPr>
            <w:t>[Type your website]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angal">
    <w:panose1 w:val="000000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0A0A"/>
    <w:rsid w:val="00002827"/>
    <w:rsid w:val="00340A0A"/>
    <w:rsid w:val="00390F02"/>
    <w:rsid w:val="003E0AAF"/>
    <w:rsid w:val="004154D9"/>
    <w:rsid w:val="006D7E15"/>
    <w:rsid w:val="006E15AE"/>
    <w:rsid w:val="00736870"/>
    <w:rsid w:val="008C1BC3"/>
    <w:rsid w:val="009971D5"/>
    <w:rsid w:val="00D35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lang w:val="en-US" w:eastAsia="en-US" w:bidi="mr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rsid w:val="00390F02"/>
    <w:rPr>
      <w:color w:val="808080"/>
    </w:rPr>
  </w:style>
  <w:style w:type="paragraph" w:customStyle="1" w:styleId="235932F65475482D86310DA62354CC48">
    <w:name w:val="235932F65475482D86310DA62354CC48"/>
  </w:style>
  <w:style w:type="paragraph" w:customStyle="1" w:styleId="F30983D242054A5F9F3B4CE01CB38888">
    <w:name w:val="F30983D242054A5F9F3B4CE01CB38888"/>
  </w:style>
  <w:style w:type="paragraph" w:customStyle="1" w:styleId="0397BC2E46894B779F8E78D84F00FE63">
    <w:name w:val="0397BC2E46894B779F8E78D84F00FE63"/>
  </w:style>
  <w:style w:type="paragraph" w:customStyle="1" w:styleId="17E2E17ADB064D3C972D2ADAD1CD56DD">
    <w:name w:val="17E2E17ADB064D3C972D2ADAD1CD56DD"/>
  </w:style>
  <w:style w:type="paragraph" w:customStyle="1" w:styleId="196AABBF677E48F4855980776F2C7446">
    <w:name w:val="196AABBF677E48F4855980776F2C7446"/>
  </w:style>
  <w:style w:type="paragraph" w:customStyle="1" w:styleId="101049750B5146EDB7EAAD8AC5FB5A96">
    <w:name w:val="101049750B5146EDB7EAAD8AC5FB5A96"/>
  </w:style>
  <w:style w:type="paragraph" w:customStyle="1" w:styleId="5E2CE0BDE27C4BB98B0EC19338B8C5B6">
    <w:name w:val="5E2CE0BDE27C4BB98B0EC19338B8C5B6"/>
  </w:style>
  <w:style w:type="paragraph" w:customStyle="1" w:styleId="74154C08E19D437E8F1104C7FA06F8C1">
    <w:name w:val="74154C08E19D437E8F1104C7FA06F8C1"/>
  </w:style>
  <w:style w:type="paragraph" w:customStyle="1" w:styleId="E87C5984A53D47C7AEBA58DE6902D0C5">
    <w:name w:val="E87C5984A53D47C7AEBA58DE6902D0C5"/>
  </w:style>
  <w:style w:type="paragraph" w:customStyle="1" w:styleId="E373772480F448B292AC20757E57397F">
    <w:name w:val="E373772480F448B292AC20757E57397F"/>
  </w:style>
  <w:style w:type="paragraph" w:customStyle="1" w:styleId="365414F7A0254C27A0AD1C4647F0F53A">
    <w:name w:val="365414F7A0254C27A0AD1C4647F0F53A"/>
  </w:style>
  <w:style w:type="paragraph" w:customStyle="1" w:styleId="8182958F06974BBBA17CB6B1E000E422">
    <w:name w:val="8182958F06974BBBA17CB6B1E000E422"/>
  </w:style>
  <w:style w:type="paragraph" w:customStyle="1" w:styleId="0E622B65C2EF45CFB107CBA88E501860">
    <w:name w:val="0E622B65C2EF45CFB107CBA88E501860"/>
  </w:style>
  <w:style w:type="paragraph" w:customStyle="1" w:styleId="C3C152BB73114C9D89073360417FB6F8">
    <w:name w:val="C3C152BB73114C9D89073360417FB6F8"/>
  </w:style>
  <w:style w:type="paragraph" w:customStyle="1" w:styleId="D77282894410470F828580A8AEB40498">
    <w:name w:val="D77282894410470F828580A8AEB40498"/>
  </w:style>
  <w:style w:type="paragraph" w:customStyle="1" w:styleId="CA2BA8C2881F42559E82EEBAF0756B1D">
    <w:name w:val="CA2BA8C2881F42559E82EEBAF0756B1D"/>
  </w:style>
  <w:style w:type="paragraph" w:customStyle="1" w:styleId="6252CF24E5BA48ED84F403CC52E83BC1">
    <w:name w:val="6252CF24E5BA48ED84F403CC52E83BC1"/>
  </w:style>
  <w:style w:type="paragraph" w:customStyle="1" w:styleId="F46CD9FEB3E34DA38CBAC45EB7BE578A">
    <w:name w:val="F46CD9FEB3E34DA38CBAC45EB7BE578A"/>
  </w:style>
  <w:style w:type="paragraph" w:customStyle="1" w:styleId="DF740E271A314AC9B5DD210DBC4370BA">
    <w:name w:val="DF740E271A314AC9B5DD210DBC4370BA"/>
  </w:style>
  <w:style w:type="paragraph" w:customStyle="1" w:styleId="AC8C26A4A23BAF4889614D77700EA614">
    <w:name w:val="AC8C26A4A23BAF4889614D77700EA614"/>
    <w:rsid w:val="00390F02"/>
    <w:pPr>
      <w:spacing w:after="0" w:line="240" w:lineRule="auto"/>
    </w:pPr>
    <w:rPr>
      <w:sz w:val="24"/>
      <w:szCs w:val="24"/>
      <w:lang w:val="en-GB" w:eastAsia="en-GB" w:bidi="ar-SA"/>
    </w:rPr>
  </w:style>
  <w:style w:type="paragraph" w:customStyle="1" w:styleId="2D61BA900FE4E941946BD0FFDC4845AE">
    <w:name w:val="2D61BA900FE4E941946BD0FFDC4845AE"/>
    <w:rsid w:val="00390F02"/>
    <w:pPr>
      <w:spacing w:after="0" w:line="240" w:lineRule="auto"/>
    </w:pPr>
    <w:rPr>
      <w:sz w:val="24"/>
      <w:szCs w:val="24"/>
      <w:lang w:val="en-GB" w:eastAsia="en-GB" w:bidi="ar-SA"/>
    </w:rPr>
  </w:style>
  <w:style w:type="paragraph" w:customStyle="1" w:styleId="DED60AFC3F3BD24BA9A2EE818797A17A">
    <w:name w:val="DED60AFC3F3BD24BA9A2EE818797A17A"/>
    <w:rsid w:val="00390F02"/>
    <w:pPr>
      <w:spacing w:after="0" w:line="240" w:lineRule="auto"/>
    </w:pPr>
    <w:rPr>
      <w:sz w:val="24"/>
      <w:szCs w:val="24"/>
      <w:lang w:val="en-GB" w:eastAsia="en-GB" w:bidi="ar-SA"/>
    </w:rPr>
  </w:style>
  <w:style w:type="paragraph" w:customStyle="1" w:styleId="82215280A9ABC34C9051F0C9D5E2A952">
    <w:name w:val="82215280A9ABC34C9051F0C9D5E2A952"/>
    <w:rsid w:val="00390F02"/>
    <w:pPr>
      <w:spacing w:after="0" w:line="240" w:lineRule="auto"/>
    </w:pPr>
    <w:rPr>
      <w:sz w:val="24"/>
      <w:szCs w:val="24"/>
      <w:lang w:val="en-GB" w:eastAsia="en-GB" w:bidi="ar-SA"/>
    </w:rPr>
  </w:style>
  <w:style w:type="paragraph" w:customStyle="1" w:styleId="E0C5A49E1445CF46A7C2A35953F88751">
    <w:name w:val="E0C5A49E1445CF46A7C2A35953F88751"/>
    <w:rsid w:val="00390F02"/>
    <w:pPr>
      <w:spacing w:after="0" w:line="240" w:lineRule="auto"/>
    </w:pPr>
    <w:rPr>
      <w:sz w:val="24"/>
      <w:szCs w:val="24"/>
      <w:lang w:val="en-GB" w:eastAsia="en-GB" w:bidi="ar-SA"/>
    </w:rPr>
  </w:style>
  <w:style w:type="paragraph" w:customStyle="1" w:styleId="3139C46C2F9A404FBB4FAA5FE3399BC1">
    <w:name w:val="3139C46C2F9A404FBB4FAA5FE3399BC1"/>
    <w:rsid w:val="00390F02"/>
    <w:pPr>
      <w:spacing w:after="0" w:line="240" w:lineRule="auto"/>
    </w:pPr>
    <w:rPr>
      <w:sz w:val="24"/>
      <w:szCs w:val="24"/>
      <w:lang w:val="en-GB" w:eastAsia="en-GB" w:bidi="ar-SA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Adjacency">
  <a:themeElements>
    <a:clrScheme name="Adjacency">
      <a:dk1>
        <a:srgbClr val="2F2B20"/>
      </a:dk1>
      <a:lt1>
        <a:srgbClr val="FFFFFF"/>
      </a:lt1>
      <a:dk2>
        <a:srgbClr val="675E47"/>
      </a:dk2>
      <a:lt2>
        <a:srgbClr val="DFDCB7"/>
      </a:lt2>
      <a:accent1>
        <a:srgbClr val="A9A57C"/>
      </a:accent1>
      <a:accent2>
        <a:srgbClr val="9CBEBD"/>
      </a:accent2>
      <a:accent3>
        <a:srgbClr val="D2CB6C"/>
      </a:accent3>
      <a:accent4>
        <a:srgbClr val="95A39D"/>
      </a:accent4>
      <a:accent5>
        <a:srgbClr val="C89F5D"/>
      </a:accent5>
      <a:accent6>
        <a:srgbClr val="B1A089"/>
      </a:accent6>
      <a:hlink>
        <a:srgbClr val="D25814"/>
      </a:hlink>
      <a:folHlink>
        <a:srgbClr val="849A0A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Adjacency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</a:schemeClr>
            </a:gs>
            <a:gs pos="75000">
              <a:schemeClr val="phClr">
                <a:shade val="100000"/>
                <a:satMod val="115000"/>
              </a:schemeClr>
            </a:gs>
            <a:gs pos="100000">
              <a:schemeClr val="phClr">
                <a:shade val="70000"/>
                <a:satMod val="130000"/>
              </a:schemeClr>
            </a:gs>
          </a:gsLst>
          <a:path path="circle">
            <a:fillToRect l="20000" t="50000" r="100000" b="5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tint val="97000"/>
              </a:schemeClr>
              <a:schemeClr val="phClr">
                <a:shade val="96000"/>
              </a:schemeClr>
            </a:duotone>
          </a:blip>
          <a:tile tx="0" ty="0" sx="32000" sy="32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/>
  <Abstract/>
  <CompanyAddress>Renuka, Plot No. 45, Siddhivinayak Township, B/h Ayodhya Nagari, Amrutdham, Panchavati, Nashik. 422003</CompanyAddress>
  <CompanyPhone>+919890154498/+918983531288</CompanyPhone>
  <CompanyFax/>
  <CompanyEmail>dr.sachinchale@rediffmail.com</CompanyEmail>
</CoverPageProperties>
</file>

<file path=customXml/item2.xml><?xml version="1.0" encoding="utf-8"?>
<outs:outSpaceData xmlns:outs="http://schemas.microsoft.com/office/2009/outspace/metadata">
  <outs:relatedDates/>
  <outs:relatedDocuments/>
  <outs:relatedPeople/>
  <propertyMetadataList xmlns="http://schemas.microsoft.com/office/2009/outspace/metadata"/>
  <outs:corruptMetadataWasLost>true</outs:corruptMetadataWasLost>
</outs:outSpaceData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4.xml><?xml version="1.0" encoding="utf-8"?>
<b:Sources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2F762DA-57FE-4DB2-A5C9-E5D4ACBFE43A}">
  <ds:schemaRefs>
    <ds:schemaRef ds:uri="http://schemas.microsoft.com/office/2009/outspace/metadata"/>
  </ds:schemaRefs>
</ds:datastoreItem>
</file>

<file path=customXml/itemProps3.xml><?xml version="1.0" encoding="utf-8"?>
<ds:datastoreItem xmlns:ds="http://schemas.openxmlformats.org/officeDocument/2006/customXml" ds:itemID="{E8AB4940-76FB-4210-ABCD-9D605A5E5B4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A5DE31F-15B8-1D47-B17D-DCC3079C2E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C:\Program Files\Microsoft Office\Root\Templates\1033\AdjacencyResume.dotx</Template>
  <TotalTime>15</TotalTime>
  <Pages>10</Pages>
  <Words>2106</Words>
  <Characters>12010</Characters>
  <Application>Microsoft Macintosh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Sachin Balnath Chinchale (BDS)</dc:creator>
  <cp:lastModifiedBy>Microsoft Office User</cp:lastModifiedBy>
  <cp:revision>10</cp:revision>
  <cp:lastPrinted>2018-02-03T13:16:00Z</cp:lastPrinted>
  <dcterms:created xsi:type="dcterms:W3CDTF">2018-02-03T13:16:00Z</dcterms:created>
  <dcterms:modified xsi:type="dcterms:W3CDTF">2018-03-23T11:25:00Z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TC017730549991</vt:lpwstr>
  </property>
</Properties>
</file>